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95FBA" w14:textId="77777777" w:rsidR="00492EDB" w:rsidRPr="009A3A4B" w:rsidRDefault="00492EDB" w:rsidP="00492EDB">
      <w:pPr>
        <w:pStyle w:val="Default"/>
        <w:rPr>
          <w:rFonts w:asciiTheme="minorHAnsi" w:hAnsiTheme="minorHAnsi"/>
        </w:rPr>
      </w:pPr>
    </w:p>
    <w:p w14:paraId="686F9A5A" w14:textId="12196391" w:rsidR="00492EDB" w:rsidRPr="009A3A4B" w:rsidRDefault="00492EDB" w:rsidP="00492EDB">
      <w:pPr>
        <w:pStyle w:val="Default"/>
        <w:jc w:val="center"/>
        <w:rPr>
          <w:rFonts w:asciiTheme="minorHAnsi" w:hAnsiTheme="minorHAnsi"/>
          <w:sz w:val="22"/>
          <w:szCs w:val="22"/>
        </w:rPr>
      </w:pPr>
      <w:r w:rsidRPr="009A3A4B">
        <w:rPr>
          <w:rFonts w:asciiTheme="minorHAnsi" w:hAnsiTheme="minorHAnsi"/>
          <w:sz w:val="22"/>
          <w:szCs w:val="22"/>
        </w:rPr>
        <w:t>Repertorio Científico es una publicación semestral de la Escuela de Ciencias Exactas y Naturales de la Universidad Estatal a Distancia, que se dirige a pro</w:t>
      </w:r>
      <w:r w:rsidRPr="009A3A4B">
        <w:rPr>
          <w:rFonts w:asciiTheme="minorHAnsi" w:hAnsiTheme="minorHAnsi"/>
          <w:sz w:val="22"/>
          <w:szCs w:val="22"/>
        </w:rPr>
        <w:softHyphen/>
        <w:t>fesionales y estudiantes universitarios de las áreas de las Ciencias Exactas, Producción Sostenible, Informática, Recursos Naturales y Salud y Calidad de Vida. Ofrece espacio para artículos científicos y divulgativos. Se publica desde l992.</w:t>
      </w:r>
    </w:p>
    <w:p w14:paraId="29C7FEEA" w14:textId="35711E35" w:rsidR="00492EDB" w:rsidRPr="009A3A4B" w:rsidRDefault="00492EDB" w:rsidP="000548FC">
      <w:pPr>
        <w:spacing w:after="0"/>
        <w:jc w:val="center"/>
        <w:rPr>
          <w:highlight w:val="yellow"/>
        </w:rPr>
      </w:pPr>
    </w:p>
    <w:p w14:paraId="273DA08F" w14:textId="77777777" w:rsidR="00492EDB" w:rsidRPr="009A3A4B" w:rsidRDefault="00492EDB" w:rsidP="00492EDB">
      <w:pPr>
        <w:spacing w:after="0"/>
        <w:jc w:val="both"/>
        <w:rPr>
          <w:highlight w:val="yellow"/>
        </w:rPr>
      </w:pPr>
    </w:p>
    <w:p w14:paraId="4F885CF5" w14:textId="4469BB27" w:rsidR="00492EDB" w:rsidRPr="009A3A4B" w:rsidRDefault="00492EDB" w:rsidP="00492EDB">
      <w:pPr>
        <w:spacing w:after="0"/>
        <w:jc w:val="both"/>
        <w:rPr>
          <w:rFonts w:cs="Myriad Pro"/>
          <w:b/>
          <w:color w:val="000000"/>
        </w:rPr>
      </w:pPr>
      <w:r w:rsidRPr="009A3A4B">
        <w:rPr>
          <w:rFonts w:cs="Myriad Pro"/>
          <w:b/>
          <w:color w:val="000000"/>
        </w:rPr>
        <w:t xml:space="preserve">Requisitos de presentación de artículos: </w:t>
      </w:r>
    </w:p>
    <w:p w14:paraId="2E3278DE" w14:textId="77777777" w:rsidR="00492EDB" w:rsidRPr="009A3A4B" w:rsidRDefault="00492EDB" w:rsidP="00492EDB">
      <w:pPr>
        <w:spacing w:after="0"/>
        <w:jc w:val="both"/>
        <w:rPr>
          <w:rFonts w:cs="Myriad Pro"/>
          <w:color w:val="000000"/>
        </w:rPr>
      </w:pPr>
    </w:p>
    <w:p w14:paraId="1C3C9D1B" w14:textId="77777777" w:rsidR="00492EDB" w:rsidRPr="009A3A4B" w:rsidRDefault="00492EDB" w:rsidP="00492EDB">
      <w:pPr>
        <w:spacing w:after="0"/>
        <w:jc w:val="both"/>
        <w:rPr>
          <w:rFonts w:cs="Times LT Std"/>
          <w:color w:val="000000"/>
        </w:rPr>
      </w:pPr>
      <w:r w:rsidRPr="009A3A4B">
        <w:rPr>
          <w:rFonts w:cs="Times LT Std"/>
          <w:color w:val="000000"/>
        </w:rPr>
        <w:t xml:space="preserve">• Toda contribución y todo manuscrito deberá ser inédito. </w:t>
      </w:r>
    </w:p>
    <w:p w14:paraId="7C381C7B" w14:textId="77777777" w:rsidR="00492EDB" w:rsidRPr="009A3A4B" w:rsidRDefault="00492EDB" w:rsidP="00492EDB">
      <w:pPr>
        <w:spacing w:after="0"/>
        <w:jc w:val="both"/>
        <w:rPr>
          <w:rFonts w:cs="Times LT Std"/>
          <w:color w:val="000000"/>
        </w:rPr>
      </w:pPr>
      <w:r w:rsidRPr="009A3A4B">
        <w:rPr>
          <w:rFonts w:cs="Times LT Std"/>
          <w:color w:val="000000"/>
        </w:rPr>
        <w:t>• El título debe ser conciso y lo más informa</w:t>
      </w:r>
      <w:r w:rsidRPr="009A3A4B">
        <w:rPr>
          <w:rFonts w:cs="Times LT Std"/>
          <w:color w:val="000000"/>
        </w:rPr>
        <w:softHyphen/>
        <w:t xml:space="preserve">tivo posible. </w:t>
      </w:r>
    </w:p>
    <w:p w14:paraId="765D6297" w14:textId="77777777" w:rsidR="00492EDB" w:rsidRPr="009A3A4B" w:rsidRDefault="00492EDB" w:rsidP="00492EDB">
      <w:pPr>
        <w:spacing w:after="0"/>
        <w:jc w:val="both"/>
        <w:rPr>
          <w:rFonts w:cs="Times LT Std"/>
          <w:color w:val="000000"/>
        </w:rPr>
      </w:pPr>
      <w:r w:rsidRPr="009A3A4B">
        <w:rPr>
          <w:rFonts w:cs="Times LT Std"/>
          <w:color w:val="000000"/>
        </w:rPr>
        <w:t>• Cada artículo debe contener el nombre com</w:t>
      </w:r>
      <w:r w:rsidRPr="009A3A4B">
        <w:rPr>
          <w:rFonts w:cs="Times LT Std"/>
          <w:color w:val="000000"/>
        </w:rPr>
        <w:softHyphen/>
        <w:t xml:space="preserve">pleto del autor, cargo actual, institución a la que pertenece y su dirección electrónica. </w:t>
      </w:r>
    </w:p>
    <w:p w14:paraId="400E1AB6" w14:textId="77777777" w:rsidR="00492EDB" w:rsidRPr="009A3A4B" w:rsidRDefault="00492EDB" w:rsidP="00492EDB">
      <w:pPr>
        <w:spacing w:after="0"/>
        <w:jc w:val="both"/>
        <w:rPr>
          <w:rFonts w:cs="Times LT Std"/>
          <w:color w:val="000000"/>
        </w:rPr>
      </w:pPr>
      <w:r w:rsidRPr="009A3A4B">
        <w:rPr>
          <w:rFonts w:cs="Times LT Std"/>
          <w:color w:val="000000"/>
        </w:rPr>
        <w:t>• Todo artículo debe ir antecedido por un re</w:t>
      </w:r>
      <w:r w:rsidRPr="009A3A4B">
        <w:rPr>
          <w:rFonts w:cs="Times LT Std"/>
          <w:color w:val="000000"/>
        </w:rPr>
        <w:softHyphen/>
        <w:t>sumen en español y otro idioma, preferible</w:t>
      </w:r>
      <w:r w:rsidRPr="009A3A4B">
        <w:rPr>
          <w:rFonts w:cs="Times LT Std"/>
          <w:color w:val="000000"/>
        </w:rPr>
        <w:softHyphen/>
        <w:t xml:space="preserve">mente inglés y no debe exceder las 10 líneas. Además, se debe incluir al menos 4 palabras clave del artículo. </w:t>
      </w:r>
    </w:p>
    <w:p w14:paraId="061C4745" w14:textId="77777777" w:rsidR="00492EDB" w:rsidRPr="009A3A4B" w:rsidRDefault="00492EDB" w:rsidP="00492EDB">
      <w:pPr>
        <w:spacing w:after="0"/>
        <w:jc w:val="both"/>
        <w:rPr>
          <w:rFonts w:cs="Times LT Std"/>
          <w:color w:val="000000"/>
        </w:rPr>
      </w:pPr>
      <w:r w:rsidRPr="009A3A4B">
        <w:rPr>
          <w:rFonts w:cs="Times LT Std"/>
          <w:color w:val="000000"/>
        </w:rPr>
        <w:t>• Al final de cada artículo, de ser necesario, se deberá incluir una lista de símbolos y unida</w:t>
      </w:r>
      <w:r w:rsidRPr="009A3A4B">
        <w:rPr>
          <w:rFonts w:cs="Times LT Std"/>
          <w:color w:val="000000"/>
        </w:rPr>
        <w:softHyphen/>
        <w:t xml:space="preserve">des, antes de las referencias y fuentes. Este listado debe estar bajo el encabezamiento de “Nomenclatura”. </w:t>
      </w:r>
    </w:p>
    <w:p w14:paraId="0150A18E" w14:textId="77777777" w:rsidR="00492EDB" w:rsidRPr="009A3A4B" w:rsidRDefault="00492EDB" w:rsidP="00492EDB">
      <w:pPr>
        <w:spacing w:after="0"/>
        <w:jc w:val="both"/>
        <w:rPr>
          <w:rFonts w:cs="Times LT Std"/>
          <w:color w:val="000000"/>
        </w:rPr>
      </w:pPr>
      <w:r w:rsidRPr="009A3A4B">
        <w:rPr>
          <w:rFonts w:cs="Times LT Std"/>
          <w:color w:val="000000"/>
        </w:rPr>
        <w:t>• Escritura aritmética: se seguirán las nor</w:t>
      </w:r>
      <w:r w:rsidRPr="009A3A4B">
        <w:rPr>
          <w:rFonts w:cs="Times LT Std"/>
          <w:color w:val="000000"/>
        </w:rPr>
        <w:softHyphen/>
        <w:t xml:space="preserve">mas del Sistema Internacional de Pesos y Medidas. Ejemplos: 0,55- 325,42- 12 627- 1954- 437 </w:t>
      </w:r>
    </w:p>
    <w:p w14:paraId="2F4515F4" w14:textId="77777777" w:rsidR="00492EDB" w:rsidRPr="009A3A4B" w:rsidRDefault="00492EDB" w:rsidP="00492EDB">
      <w:pPr>
        <w:spacing w:after="0"/>
        <w:jc w:val="both"/>
        <w:rPr>
          <w:rFonts w:cs="Times LT Std"/>
          <w:color w:val="000000"/>
        </w:rPr>
      </w:pPr>
      <w:r w:rsidRPr="009A3A4B">
        <w:rPr>
          <w:rFonts w:cs="Times LT Std"/>
          <w:color w:val="000000"/>
        </w:rPr>
        <w:t>• Los trabajos publicados anteriormente sobre el mismo tema deben ser objeto de referen</w:t>
      </w:r>
      <w:r w:rsidRPr="009A3A4B">
        <w:rPr>
          <w:rFonts w:cs="Times LT Std"/>
          <w:color w:val="000000"/>
        </w:rPr>
        <w:softHyphen/>
        <w:t>cia bibliográfica y deberán anotarse al final del escrito y no como notas al pie.</w:t>
      </w:r>
    </w:p>
    <w:p w14:paraId="0CC53188" w14:textId="77777777" w:rsidR="00492EDB" w:rsidRPr="009A3A4B" w:rsidRDefault="00492EDB" w:rsidP="00492EDB">
      <w:pPr>
        <w:spacing w:after="0"/>
        <w:jc w:val="both"/>
        <w:rPr>
          <w:rFonts w:cs="Times LT Std"/>
          <w:color w:val="000000"/>
        </w:rPr>
      </w:pPr>
      <w:r w:rsidRPr="009A3A4B">
        <w:rPr>
          <w:rFonts w:cs="Times LT Std"/>
          <w:color w:val="000000"/>
        </w:rPr>
        <w:t xml:space="preserve">• El artículo debe entregarse en versión electrónica. </w:t>
      </w:r>
    </w:p>
    <w:p w14:paraId="5963BDD0" w14:textId="77777777" w:rsidR="00492EDB" w:rsidRPr="009A3A4B" w:rsidRDefault="00492EDB" w:rsidP="00492EDB">
      <w:pPr>
        <w:spacing w:after="0"/>
        <w:jc w:val="both"/>
      </w:pPr>
      <w:r w:rsidRPr="009A3A4B">
        <w:rPr>
          <w:rFonts w:cs="Times LT Std"/>
          <w:color w:val="000000"/>
        </w:rPr>
        <w:t>• Para la reproducción de gráficos, figuras, fotografías y demás imágenes, el autor de</w:t>
      </w:r>
      <w:r w:rsidRPr="009A3A4B">
        <w:rPr>
          <w:rFonts w:cs="Times LT Std"/>
          <w:color w:val="000000"/>
        </w:rPr>
        <w:softHyphen/>
        <w:t>berá aportarlas preferiblemente en versión electrónica, con la calidad y resolución re</w:t>
      </w:r>
      <w:r w:rsidRPr="009A3A4B">
        <w:rPr>
          <w:rFonts w:cs="Times LT Std"/>
          <w:color w:val="000000"/>
        </w:rPr>
        <w:softHyphen/>
        <w:t xml:space="preserve">querida por la Editorial UNED. Los dibujos, cuadros y fotografías no deben incluirse en el texto, pero sí indicar su ubicación. Las leyendas y los títulos de los mismos deben </w:t>
      </w:r>
      <w:r w:rsidRPr="009A3A4B">
        <w:t xml:space="preserve">escribirse en páginas aparte debidamente identificadas. </w:t>
      </w:r>
    </w:p>
    <w:p w14:paraId="5BF7A5D1" w14:textId="77777777" w:rsidR="00492EDB" w:rsidRPr="009A3A4B" w:rsidRDefault="00492EDB" w:rsidP="00492EDB">
      <w:pPr>
        <w:spacing w:after="0"/>
        <w:jc w:val="both"/>
      </w:pPr>
      <w:r w:rsidRPr="009A3A4B">
        <w:t xml:space="preserve">• La extensión máxima de los artículos será de diez páginas a espacio y medio sin incluir imágenes. </w:t>
      </w:r>
    </w:p>
    <w:p w14:paraId="09753162" w14:textId="6275CAF3" w:rsidR="00492EDB" w:rsidRPr="009A3A4B" w:rsidRDefault="00492EDB" w:rsidP="00492EDB">
      <w:pPr>
        <w:spacing w:after="0"/>
        <w:jc w:val="both"/>
        <w:rPr>
          <w:highlight w:val="yellow"/>
        </w:rPr>
      </w:pPr>
      <w:r w:rsidRPr="009A3A4B">
        <w:t>• El Consejo Editor se reserva el derecho de aceptar o rechazar los artículos por lo que no existe obligación de publicar los artículos recibidos. Asimismo, podrá sugerir al autor (a) las modificaciones que estime conve</w:t>
      </w:r>
      <w:r w:rsidRPr="009A3A4B">
        <w:softHyphen/>
        <w:t>nientes y no se responsabiliza de las opinio</w:t>
      </w:r>
      <w:r w:rsidRPr="009A3A4B">
        <w:softHyphen/>
        <w:t>nes expresadas en los artículos.</w:t>
      </w:r>
    </w:p>
    <w:p w14:paraId="039ADB53" w14:textId="21B04E5D" w:rsidR="00492EDB" w:rsidRPr="009A3A4B" w:rsidRDefault="00492EDB" w:rsidP="00492EDB">
      <w:pPr>
        <w:spacing w:after="0"/>
        <w:jc w:val="both"/>
        <w:rPr>
          <w:highlight w:val="yellow"/>
        </w:rPr>
      </w:pPr>
    </w:p>
    <w:p w14:paraId="3C7C3114" w14:textId="77777777" w:rsidR="009A3A4B" w:rsidRPr="009A3A4B" w:rsidRDefault="009A3A4B" w:rsidP="009A3A4B">
      <w:pPr>
        <w:pStyle w:val="Pa2"/>
        <w:spacing w:before="240" w:after="180"/>
        <w:rPr>
          <w:rFonts w:asciiTheme="minorHAnsi" w:hAnsiTheme="minorHAnsi" w:cs="Myriad Pro"/>
          <w:b/>
          <w:color w:val="000000"/>
          <w:sz w:val="22"/>
          <w:szCs w:val="22"/>
        </w:rPr>
      </w:pPr>
      <w:r w:rsidRPr="009A3A4B">
        <w:rPr>
          <w:rFonts w:asciiTheme="minorHAnsi" w:hAnsiTheme="minorHAnsi" w:cs="Myriad Pro"/>
          <w:b/>
          <w:color w:val="000000"/>
          <w:sz w:val="22"/>
          <w:szCs w:val="22"/>
        </w:rPr>
        <w:t xml:space="preserve">Pautas específicas para artículos científicos y divulgativos </w:t>
      </w:r>
    </w:p>
    <w:p w14:paraId="03739207" w14:textId="77777777" w:rsidR="009A3A4B" w:rsidRPr="009A3A4B" w:rsidRDefault="009A3A4B" w:rsidP="009A3A4B">
      <w:pPr>
        <w:pStyle w:val="Pa7"/>
        <w:ind w:firstLine="360"/>
        <w:jc w:val="both"/>
        <w:rPr>
          <w:rFonts w:asciiTheme="minorHAnsi" w:hAnsiTheme="minorHAnsi" w:cs="Times LT Std"/>
          <w:color w:val="000000"/>
          <w:sz w:val="22"/>
          <w:szCs w:val="22"/>
        </w:rPr>
      </w:pPr>
      <w:r w:rsidRPr="009A3A4B">
        <w:rPr>
          <w:rFonts w:asciiTheme="minorHAnsi" w:hAnsiTheme="minorHAnsi" w:cs="Times LT Std"/>
          <w:color w:val="000000"/>
          <w:sz w:val="22"/>
          <w:szCs w:val="22"/>
        </w:rPr>
        <w:t xml:space="preserve">Se entiende por </w:t>
      </w:r>
      <w:r w:rsidRPr="009A3A4B">
        <w:rPr>
          <w:rFonts w:asciiTheme="minorHAnsi" w:hAnsiTheme="minorHAnsi" w:cs="Times LT Std"/>
          <w:b/>
          <w:color w:val="000000"/>
          <w:sz w:val="22"/>
          <w:szCs w:val="22"/>
        </w:rPr>
        <w:t>artículo científico</w:t>
      </w:r>
      <w:r w:rsidRPr="009A3A4B">
        <w:rPr>
          <w:rFonts w:asciiTheme="minorHAnsi" w:hAnsiTheme="minorHAnsi" w:cs="Times LT Std"/>
          <w:color w:val="000000"/>
          <w:sz w:val="22"/>
          <w:szCs w:val="22"/>
        </w:rPr>
        <w:t xml:space="preserve"> el que presenta y discute resultados o avances de inves</w:t>
      </w:r>
      <w:r w:rsidRPr="009A3A4B">
        <w:rPr>
          <w:rFonts w:asciiTheme="minorHAnsi" w:hAnsiTheme="minorHAnsi" w:cs="Times LT Std"/>
          <w:color w:val="000000"/>
          <w:sz w:val="22"/>
          <w:szCs w:val="22"/>
        </w:rPr>
        <w:softHyphen/>
        <w:t xml:space="preserve">tigaciones hechas por los autores, comunica de forma precisa los descubrimientos y enriquece el conocimiento y la comprensión del tema en una o más disciplinas. </w:t>
      </w:r>
    </w:p>
    <w:p w14:paraId="03BAF897" w14:textId="15F5A0CF" w:rsidR="009A3A4B" w:rsidRDefault="009A3A4B" w:rsidP="009A3A4B">
      <w:pPr>
        <w:spacing w:after="0"/>
        <w:jc w:val="both"/>
        <w:rPr>
          <w:rFonts w:cs="Times LT Std"/>
          <w:color w:val="000000"/>
        </w:rPr>
      </w:pPr>
      <w:r w:rsidRPr="009A3A4B">
        <w:rPr>
          <w:rFonts w:cs="Times LT Std"/>
          <w:color w:val="000000"/>
        </w:rPr>
        <w:t xml:space="preserve">Se entiende por </w:t>
      </w:r>
      <w:r w:rsidRPr="009A3A4B">
        <w:rPr>
          <w:rFonts w:cs="Times LT Std"/>
          <w:b/>
          <w:color w:val="000000"/>
        </w:rPr>
        <w:t>artículo divulgativo</w:t>
      </w:r>
      <w:r w:rsidRPr="009A3A4B">
        <w:rPr>
          <w:rFonts w:cs="Times LT Std"/>
          <w:color w:val="000000"/>
        </w:rPr>
        <w:t xml:space="preserve"> el que describe sistemáticamente hechos y situaciones observadas, procedimientos o experiencias reali</w:t>
      </w:r>
      <w:r w:rsidRPr="009A3A4B">
        <w:rPr>
          <w:rFonts w:cs="Times LT Std"/>
          <w:color w:val="000000"/>
        </w:rPr>
        <w:softHyphen/>
        <w:t>zadas alrededor de una idea, enfoque, proyecto, problema o caso.</w:t>
      </w:r>
    </w:p>
    <w:p w14:paraId="0B26D528" w14:textId="6BCC1C98" w:rsidR="009A3A4B" w:rsidRDefault="009A3A4B" w:rsidP="009A3A4B">
      <w:pPr>
        <w:spacing w:after="0"/>
        <w:jc w:val="both"/>
        <w:rPr>
          <w:rFonts w:cs="Times LT Std"/>
          <w:color w:val="000000"/>
        </w:rPr>
      </w:pPr>
    </w:p>
    <w:p w14:paraId="1071F4D9" w14:textId="7ECAE598" w:rsidR="009A3A4B" w:rsidRDefault="009A3A4B" w:rsidP="009A3A4B">
      <w:pPr>
        <w:spacing w:after="0"/>
        <w:jc w:val="both"/>
        <w:rPr>
          <w:rFonts w:cs="Times LT Std"/>
          <w:color w:val="000000"/>
        </w:rPr>
      </w:pPr>
    </w:p>
    <w:p w14:paraId="48D70456" w14:textId="77777777" w:rsidR="009A3A4B" w:rsidRPr="009A3A4B" w:rsidRDefault="009A3A4B" w:rsidP="009A3A4B">
      <w:pPr>
        <w:spacing w:after="0"/>
        <w:jc w:val="both"/>
        <w:rPr>
          <w:highlight w:val="yellow"/>
        </w:rPr>
      </w:pPr>
    </w:p>
    <w:p w14:paraId="3B33A25E" w14:textId="77777777" w:rsidR="00492EDB" w:rsidRPr="009A3A4B" w:rsidRDefault="00492EDB" w:rsidP="00492EDB">
      <w:pPr>
        <w:spacing w:after="0"/>
        <w:jc w:val="both"/>
        <w:rPr>
          <w:highlight w:val="yellow"/>
        </w:rPr>
      </w:pPr>
    </w:p>
    <w:p w14:paraId="2B34D1F2" w14:textId="52E586A1" w:rsidR="0086388A" w:rsidRPr="009A3A4B" w:rsidRDefault="00A74DBC" w:rsidP="000548FC">
      <w:pPr>
        <w:spacing w:after="0"/>
        <w:jc w:val="center"/>
      </w:pPr>
      <w:r w:rsidRPr="009A3A4B">
        <w:rPr>
          <w:highlight w:val="yellow"/>
        </w:rPr>
        <w:lastRenderedPageBreak/>
        <w:t xml:space="preserve">Para un mejor uso de esta plantilla favor “Copiar” y </w:t>
      </w:r>
      <w:r w:rsidR="008E589E" w:rsidRPr="009A3A4B">
        <w:rPr>
          <w:highlight w:val="yellow"/>
        </w:rPr>
        <w:t>“</w:t>
      </w:r>
      <w:r w:rsidR="00781342" w:rsidRPr="009A3A4B">
        <w:rPr>
          <w:highlight w:val="yellow"/>
        </w:rPr>
        <w:t>P</w:t>
      </w:r>
      <w:r w:rsidR="00E9215E" w:rsidRPr="009A3A4B">
        <w:rPr>
          <w:highlight w:val="yellow"/>
        </w:rPr>
        <w:t>egar</w:t>
      </w:r>
      <w:r w:rsidR="00781342" w:rsidRPr="009A3A4B">
        <w:rPr>
          <w:highlight w:val="yellow"/>
        </w:rPr>
        <w:t xml:space="preserve"> </w:t>
      </w:r>
      <w:r w:rsidR="008E589E" w:rsidRPr="009A3A4B">
        <w:rPr>
          <w:highlight w:val="yellow"/>
        </w:rPr>
        <w:t>texto sin formato”</w:t>
      </w:r>
      <w:r w:rsidR="000548FC" w:rsidRPr="009A3A4B">
        <w:rPr>
          <w:highlight w:val="yellow"/>
        </w:rPr>
        <w:t xml:space="preserve"> en cada una de las secciones</w:t>
      </w:r>
    </w:p>
    <w:sdt>
      <w:sdtPr>
        <w:rPr>
          <w:rFonts w:asciiTheme="minorHAnsi" w:hAnsiTheme="minorHAnsi"/>
        </w:rPr>
        <w:id w:val="-991330164"/>
        <w:placeholder>
          <w:docPart w:val="8AD0C2AF3B734AD88F0873D9056D48E0"/>
        </w:placeholder>
      </w:sdtPr>
      <w:sdtContent>
        <w:p w14:paraId="2466FB3F" w14:textId="77777777" w:rsidR="0086388A" w:rsidRPr="009A3A4B" w:rsidRDefault="005F200E" w:rsidP="00796766">
          <w:pPr>
            <w:pStyle w:val="Tituloprincipal"/>
            <w:rPr>
              <w:rFonts w:asciiTheme="minorHAnsi" w:hAnsiTheme="minorHAnsi"/>
            </w:rPr>
          </w:pPr>
          <w:r w:rsidRPr="009A3A4B">
            <w:rPr>
              <w:rFonts w:asciiTheme="minorHAnsi" w:hAnsiTheme="minorHAnsi"/>
            </w:rPr>
            <w:t>T</w:t>
          </w:r>
          <w:proofErr w:type="spellStart"/>
          <w:r w:rsidR="00934CCB" w:rsidRPr="009A3A4B">
            <w:rPr>
              <w:rFonts w:asciiTheme="minorHAnsi" w:hAnsiTheme="minorHAnsi"/>
              <w:lang w:val="es-ES_tradnl"/>
            </w:rPr>
            <w:t>ítulo</w:t>
          </w:r>
          <w:proofErr w:type="spellEnd"/>
          <w:r w:rsidRPr="009A3A4B">
            <w:rPr>
              <w:rFonts w:asciiTheme="minorHAnsi" w:hAnsiTheme="minorHAnsi"/>
              <w:lang w:val="es-ES_tradnl"/>
            </w:rPr>
            <w:t xml:space="preserve"> del artículo</w:t>
          </w:r>
          <w:r w:rsidR="00934CCB" w:rsidRPr="009A3A4B">
            <w:rPr>
              <w:rFonts w:asciiTheme="minorHAnsi" w:hAnsiTheme="minorHAnsi"/>
              <w:lang w:val="es-ES_tradnl"/>
            </w:rPr>
            <w:t xml:space="preserve"> </w:t>
          </w:r>
          <w:r w:rsidRPr="009A3A4B">
            <w:rPr>
              <w:rFonts w:asciiTheme="minorHAnsi" w:hAnsiTheme="minorHAnsi"/>
              <w:lang w:val="es-ES_tradnl"/>
            </w:rPr>
            <w:t>(</w:t>
          </w:r>
          <w:r w:rsidR="00934CCB" w:rsidRPr="009A3A4B">
            <w:rPr>
              <w:rFonts w:asciiTheme="minorHAnsi" w:hAnsiTheme="minorHAnsi"/>
              <w:lang w:val="es-ES_tradnl"/>
            </w:rPr>
            <w:t>Calibri 14</w:t>
          </w:r>
          <w:r w:rsidRPr="009A3A4B">
            <w:rPr>
              <w:rFonts w:asciiTheme="minorHAnsi" w:hAnsiTheme="minorHAnsi"/>
              <w:lang w:val="es-ES_tradnl"/>
            </w:rPr>
            <w:t>pt</w:t>
          </w:r>
          <w:r w:rsidR="00934CCB" w:rsidRPr="009A3A4B">
            <w:rPr>
              <w:rFonts w:asciiTheme="minorHAnsi" w:hAnsiTheme="minorHAnsi"/>
              <w:lang w:val="es-ES_tradnl"/>
            </w:rPr>
            <w:t xml:space="preserve">, centrado y en negrita, a excepción de los nombres científicos. Para estudios de plantas se coloca la Familia y para los de animales </w:t>
          </w:r>
          <w:r w:rsidR="00934CCB" w:rsidRPr="009A3A4B">
            <w:rPr>
              <w:rFonts w:asciiTheme="minorHAnsi" w:hAnsiTheme="minorHAnsi"/>
            </w:rPr>
            <w:t xml:space="preserve">(Orden: Familia). </w:t>
          </w:r>
          <w:r w:rsidRPr="009A3A4B">
            <w:rPr>
              <w:rFonts w:asciiTheme="minorHAnsi" w:hAnsiTheme="minorHAnsi"/>
              <w:bCs/>
              <w:szCs w:val="28"/>
              <w:lang w:val="es-ES"/>
            </w:rPr>
            <w:t>Debe ser conciso, fácil de entender y corresponder estrictamente a lo que se presenta en el artículo (máximo 15 palabras).</w:t>
          </w:r>
        </w:p>
      </w:sdtContent>
    </w:sdt>
    <w:p w14:paraId="1DC15A8F" w14:textId="77777777" w:rsidR="0086388A" w:rsidRPr="009A3A4B" w:rsidRDefault="0086388A" w:rsidP="0086388A">
      <w:pPr>
        <w:spacing w:after="0"/>
        <w:rPr>
          <w:sz w:val="18"/>
          <w:szCs w:val="18"/>
        </w:rPr>
      </w:pPr>
    </w:p>
    <w:p w14:paraId="1DBBDC0B" w14:textId="77777777" w:rsidR="008E589E" w:rsidRPr="009A3A4B" w:rsidRDefault="008E589E" w:rsidP="0086388A">
      <w:pPr>
        <w:spacing w:after="0"/>
        <w:rPr>
          <w:sz w:val="18"/>
          <w:szCs w:val="18"/>
        </w:rPr>
      </w:pPr>
    </w:p>
    <w:sdt>
      <w:sdtPr>
        <w:rPr>
          <w:rFonts w:asciiTheme="minorHAnsi" w:hAnsiTheme="minorHAnsi"/>
        </w:rPr>
        <w:id w:val="-1594317373"/>
        <w:placeholder>
          <w:docPart w:val="8AD0C2AF3B734AD88F0873D9056D48E0"/>
        </w:placeholder>
      </w:sdtPr>
      <w:sdtContent>
        <w:p w14:paraId="4AF55F66" w14:textId="77777777" w:rsidR="00A62BF1" w:rsidRPr="009A3A4B" w:rsidRDefault="00A62BF1" w:rsidP="008E589E">
          <w:pPr>
            <w:pStyle w:val="Autores"/>
            <w:outlineLvl w:val="0"/>
            <w:rPr>
              <w:rFonts w:asciiTheme="minorHAnsi" w:hAnsiTheme="minorHAnsi"/>
            </w:rPr>
          </w:pPr>
          <w:r w:rsidRPr="009A3A4B">
            <w:rPr>
              <w:rFonts w:asciiTheme="minorHAnsi" w:hAnsiTheme="minorHAnsi"/>
            </w:rPr>
            <w:t>Autor nombre completo</w:t>
          </w:r>
          <w:r w:rsidRPr="009A3A4B">
            <w:rPr>
              <w:rFonts w:asciiTheme="minorHAnsi" w:hAnsiTheme="minorHAnsi"/>
              <w:vertAlign w:val="superscript"/>
            </w:rPr>
            <w:t>1</w:t>
          </w:r>
          <w:r w:rsidRPr="009A3A4B">
            <w:rPr>
              <w:rFonts w:asciiTheme="minorHAnsi" w:hAnsiTheme="minorHAnsi"/>
            </w:rPr>
            <w:t>, autor nombre completo</w:t>
          </w:r>
          <w:r w:rsidRPr="009A3A4B">
            <w:rPr>
              <w:rFonts w:asciiTheme="minorHAnsi" w:hAnsiTheme="minorHAnsi"/>
              <w:vertAlign w:val="superscript"/>
            </w:rPr>
            <w:t>2</w:t>
          </w:r>
          <w:r w:rsidRPr="009A3A4B">
            <w:rPr>
              <w:rFonts w:asciiTheme="minorHAnsi" w:hAnsiTheme="minorHAnsi"/>
            </w:rPr>
            <w:t>, autor nombre completo</w:t>
          </w:r>
          <w:r w:rsidRPr="009A3A4B">
            <w:rPr>
              <w:rFonts w:asciiTheme="minorHAnsi" w:hAnsiTheme="minorHAnsi"/>
              <w:vertAlign w:val="superscript"/>
            </w:rPr>
            <w:t>3</w:t>
          </w:r>
          <w:r w:rsidRPr="009A3A4B">
            <w:rPr>
              <w:rFonts w:asciiTheme="minorHAnsi" w:hAnsiTheme="minorHAnsi"/>
            </w:rPr>
            <w:t xml:space="preserve"> &amp; autor nombre completo</w:t>
          </w:r>
          <w:r w:rsidRPr="009A3A4B">
            <w:rPr>
              <w:rFonts w:asciiTheme="minorHAnsi" w:hAnsiTheme="minorHAnsi"/>
              <w:vertAlign w:val="superscript"/>
            </w:rPr>
            <w:t>4</w:t>
          </w:r>
        </w:p>
        <w:p w14:paraId="425997E2" w14:textId="77777777" w:rsidR="0086388A" w:rsidRPr="009A3A4B" w:rsidRDefault="0069630C" w:rsidP="009A37D0">
          <w:pPr>
            <w:pStyle w:val="Autores"/>
            <w:rPr>
              <w:rFonts w:asciiTheme="minorHAnsi" w:hAnsiTheme="minorHAnsi"/>
            </w:rPr>
          </w:pPr>
          <w:r w:rsidRPr="009A3A4B">
            <w:rPr>
              <w:rFonts w:asciiTheme="minorHAnsi" w:hAnsiTheme="minorHAnsi"/>
              <w:color w:val="222222"/>
              <w:lang w:eastAsia="es-CR"/>
            </w:rPr>
            <w:t>Calibri 11</w:t>
          </w:r>
          <w:r w:rsidR="0057396F" w:rsidRPr="009A3A4B">
            <w:rPr>
              <w:rFonts w:asciiTheme="minorHAnsi" w:hAnsiTheme="minorHAnsi"/>
              <w:color w:val="222222"/>
              <w:lang w:eastAsia="es-CR"/>
            </w:rPr>
            <w:t>pt</w:t>
          </w:r>
          <w:r w:rsidRPr="009A3A4B">
            <w:rPr>
              <w:rFonts w:asciiTheme="minorHAnsi" w:hAnsiTheme="minorHAnsi"/>
              <w:color w:val="222222"/>
              <w:lang w:eastAsia="es-CR"/>
            </w:rPr>
            <w:t xml:space="preserve">, izquierda, negrita. </w:t>
          </w:r>
          <w:r w:rsidRPr="009A3A4B">
            <w:rPr>
              <w:rFonts w:asciiTheme="minorHAnsi" w:hAnsiTheme="minorHAnsi"/>
            </w:rPr>
            <w:t>Los nombres de los autores se escriben completos, y los apellidos van al final del nombre en todos los casos.</w:t>
          </w:r>
        </w:p>
      </w:sdtContent>
    </w:sdt>
    <w:p w14:paraId="02248C0D" w14:textId="77777777" w:rsidR="0086388A" w:rsidRPr="009A3A4B" w:rsidRDefault="0086388A" w:rsidP="0086388A">
      <w:pPr>
        <w:spacing w:after="0"/>
      </w:pPr>
    </w:p>
    <w:sdt>
      <w:sdtPr>
        <w:id w:val="-1106809332"/>
        <w:placeholder>
          <w:docPart w:val="8AD0C2AF3B734AD88F0873D9056D48E0"/>
        </w:placeholder>
      </w:sdtPr>
      <w:sdtEndPr>
        <w:rPr>
          <w:highlight w:val="yellow"/>
        </w:rPr>
      </w:sdtEndPr>
      <w:sdtContent>
        <w:p w14:paraId="4F1D851F" w14:textId="77777777" w:rsidR="001B1E3B" w:rsidRPr="009A3A4B" w:rsidRDefault="0057396F" w:rsidP="008E589E">
          <w:pPr>
            <w:pStyle w:val="Direccionesautores"/>
            <w:outlineLvl w:val="0"/>
          </w:pPr>
          <w:r w:rsidRPr="009A3A4B">
            <w:t>Afiliaciones</w:t>
          </w:r>
        </w:p>
        <w:p w14:paraId="3A88CB29" w14:textId="77777777" w:rsidR="00180714" w:rsidRPr="009A3A4B" w:rsidRDefault="00180714" w:rsidP="009A37D0">
          <w:pPr>
            <w:pStyle w:val="Direccionesautores"/>
          </w:pPr>
          <w:r w:rsidRPr="009A3A4B">
            <w:rPr>
              <w:lang w:val="es-ES_tradnl"/>
            </w:rPr>
            <w:t>Las direcciones son numeradas, terminan con un “</w:t>
          </w:r>
          <w:r w:rsidRPr="009A3A4B">
            <w:rPr>
              <w:b/>
              <w:lang w:val="es-ES_tradnl"/>
            </w:rPr>
            <w:t>;</w:t>
          </w:r>
          <w:r w:rsidRPr="009A3A4B">
            <w:rPr>
              <w:lang w:val="es-ES_tradnl"/>
            </w:rPr>
            <w:t>” que es inmediatamente seguido por la dirección de correo electrónico de todos los autores separados por comas (</w:t>
          </w:r>
          <w:r w:rsidRPr="009A3A4B">
            <w:rPr>
              <w:b/>
              <w:lang w:val="es-ES_tradnl"/>
            </w:rPr>
            <w:t>no</w:t>
          </w:r>
          <w:r w:rsidRPr="009A3A4B">
            <w:rPr>
              <w:lang w:val="es-ES_tradnl"/>
            </w:rPr>
            <w:t xml:space="preserve"> incluya la palabra “email”). </w:t>
          </w:r>
          <w:r w:rsidRPr="009A3A4B">
            <w:rPr>
              <w:rFonts w:cstheme="minorHAnsi"/>
            </w:rPr>
            <w:t xml:space="preserve">No incluya teléfonos ni faxes. Ej.: </w:t>
          </w:r>
        </w:p>
        <w:p w14:paraId="2CE6A6A8" w14:textId="77777777" w:rsidR="00E01B60" w:rsidRPr="009A3A4B" w:rsidRDefault="008E589E" w:rsidP="00E01B60">
          <w:pPr>
            <w:pStyle w:val="Direccionesautores"/>
            <w:numPr>
              <w:ilvl w:val="0"/>
              <w:numId w:val="1"/>
            </w:numPr>
            <w:rPr>
              <w:rStyle w:val="Hyperlink"/>
              <w:color w:val="auto"/>
              <w:u w:val="none"/>
              <w:lang w:val="es-ES"/>
            </w:rPr>
          </w:pPr>
          <w:r w:rsidRPr="009A3A4B">
            <w:rPr>
              <w:lang w:val="es-CO"/>
            </w:rPr>
            <w:t>Instituto Nacional de Salud</w:t>
          </w:r>
          <w:r w:rsidRPr="009A3A4B">
            <w:t xml:space="preserve">, </w:t>
          </w:r>
          <w:r w:rsidR="00176E29" w:rsidRPr="009A3A4B">
            <w:rPr>
              <w:lang w:val="es-CO"/>
            </w:rPr>
            <w:t>Grupo de Microscopía y Análisis de Imágenes</w:t>
          </w:r>
          <w:r w:rsidRPr="009A3A4B">
            <w:rPr>
              <w:lang w:val="es-CO"/>
            </w:rPr>
            <w:t xml:space="preserve">, </w:t>
          </w:r>
          <w:r w:rsidR="00176E29" w:rsidRPr="009A3A4B">
            <w:t>Av. Calle 26 Nº 51-60 Bogotá, Colombia</w:t>
          </w:r>
          <w:r w:rsidR="00176E29" w:rsidRPr="009A3A4B">
            <w:rPr>
              <w:lang w:val="es-ES"/>
            </w:rPr>
            <w:t xml:space="preserve">; </w:t>
          </w:r>
          <w:hyperlink r:id="rId8" w:history="1">
            <w:r w:rsidR="00E01B60" w:rsidRPr="009A3A4B">
              <w:rPr>
                <w:rStyle w:val="Hyperlink"/>
                <w:lang w:val="es-ES"/>
              </w:rPr>
              <w:t>lsarmiento@ins.gov.co</w:t>
            </w:r>
          </w:hyperlink>
        </w:p>
        <w:p w14:paraId="27944ECE" w14:textId="77777777" w:rsidR="008E589E" w:rsidRPr="009A3A4B" w:rsidRDefault="008E589E" w:rsidP="00E01B60">
          <w:pPr>
            <w:pStyle w:val="Direccionesautores"/>
            <w:numPr>
              <w:ilvl w:val="0"/>
              <w:numId w:val="1"/>
            </w:numPr>
            <w:rPr>
              <w:rStyle w:val="Hyperlink"/>
              <w:color w:val="000000" w:themeColor="text1"/>
              <w:u w:val="none"/>
              <w:lang w:val="es-ES"/>
            </w:rPr>
          </w:pPr>
          <w:r w:rsidRPr="009A3A4B">
            <w:rPr>
              <w:rStyle w:val="Hyperlink"/>
              <w:color w:val="000000" w:themeColor="text1"/>
              <w:u w:val="none"/>
              <w:lang w:val="es-ES"/>
            </w:rPr>
            <w:t xml:space="preserve">Universidad Estatal a Distancia, Vicerrectoría de Investigación, Laboratorio de Ecología Urbana, 2050 Sabanilla, San José, Costa Rica; </w:t>
          </w:r>
          <w:hyperlink r:id="rId9" w:history="1">
            <w:r w:rsidRPr="009A3A4B">
              <w:rPr>
                <w:rStyle w:val="Hyperlink"/>
                <w:color w:val="000000" w:themeColor="text1"/>
                <w:lang w:val="es-ES"/>
              </w:rPr>
              <w:t>cseas@uned.ac.cr</w:t>
            </w:r>
          </w:hyperlink>
        </w:p>
        <w:p w14:paraId="7F9FEB28" w14:textId="77777777" w:rsidR="008E589E" w:rsidRPr="009A3A4B" w:rsidRDefault="008E589E" w:rsidP="00E01B60">
          <w:pPr>
            <w:pStyle w:val="Direccionesautores"/>
            <w:numPr>
              <w:ilvl w:val="0"/>
              <w:numId w:val="1"/>
            </w:numPr>
            <w:rPr>
              <w:lang w:val="es-ES"/>
            </w:rPr>
          </w:pPr>
          <w:r w:rsidRPr="009A3A4B">
            <w:rPr>
              <w:lang w:val="en-US"/>
            </w:rPr>
            <w:t xml:space="preserve">University of Georgia, Costa Rica Campus. </w:t>
          </w:r>
          <w:r w:rsidRPr="009A3A4B">
            <w:rPr>
              <w:lang w:val="es-ES"/>
            </w:rPr>
            <w:t xml:space="preserve">Apartado 108-5655, Monteverde, Costa Rica; </w:t>
          </w:r>
          <w:hyperlink r:id="rId10" w:history="1">
            <w:r w:rsidRPr="009A3A4B">
              <w:rPr>
                <w:rStyle w:val="Hyperlink"/>
                <w:lang w:val="es-ES"/>
              </w:rPr>
              <w:t>fabricio@uga.edu</w:t>
            </w:r>
          </w:hyperlink>
        </w:p>
        <w:p w14:paraId="350D51D2" w14:textId="77777777" w:rsidR="008E589E" w:rsidRPr="009A3A4B" w:rsidRDefault="008E589E" w:rsidP="00E01B60">
          <w:pPr>
            <w:pStyle w:val="Direccionesautores"/>
            <w:numPr>
              <w:ilvl w:val="0"/>
              <w:numId w:val="1"/>
            </w:numPr>
            <w:rPr>
              <w:lang w:val="en-US"/>
            </w:rPr>
          </w:pPr>
          <w:r w:rsidRPr="009A3A4B">
            <w:rPr>
              <w:lang w:val="en-US"/>
            </w:rPr>
            <w:t>Council on International Educational Exchange, Sustainability Center Monteverde, Costa Rica; kmasters@ciee.org</w:t>
          </w:r>
        </w:p>
        <w:p w14:paraId="5B08BB88" w14:textId="77777777" w:rsidR="00176E29" w:rsidRPr="009A3A4B" w:rsidRDefault="00000000" w:rsidP="00E739E8">
          <w:pPr>
            <w:pStyle w:val="Direccionesautores"/>
            <w:ind w:left="405"/>
            <w:rPr>
              <w:highlight w:val="yellow"/>
            </w:rPr>
          </w:pPr>
        </w:p>
      </w:sdtContent>
    </w:sdt>
    <w:sdt>
      <w:sdtPr>
        <w:rPr>
          <w:rFonts w:asciiTheme="minorHAnsi" w:hAnsiTheme="minorHAnsi"/>
        </w:rPr>
        <w:id w:val="-607887960"/>
        <w:placeholder>
          <w:docPart w:val="8AD0C2AF3B734AD88F0873D9056D48E0"/>
        </w:placeholder>
      </w:sdtPr>
      <w:sdtEndPr>
        <w:rPr>
          <w:szCs w:val="20"/>
          <w:lang w:val="es-ES_tradnl"/>
        </w:rPr>
      </w:sdtEndPr>
      <w:sdtContent>
        <w:p w14:paraId="181A4367" w14:textId="77777777" w:rsidR="00FC7F42" w:rsidRPr="009A3A4B" w:rsidRDefault="001B1E3B" w:rsidP="009A37D0">
          <w:pPr>
            <w:pStyle w:val="Abstract"/>
            <w:rPr>
              <w:rFonts w:asciiTheme="minorHAnsi" w:hAnsiTheme="minorHAnsi"/>
              <w:szCs w:val="23"/>
              <w:lang w:val="es-ES_tradnl"/>
            </w:rPr>
          </w:pPr>
          <w:r w:rsidRPr="009A3A4B">
            <w:rPr>
              <w:rFonts w:asciiTheme="minorHAnsi" w:hAnsiTheme="minorHAnsi"/>
              <w:b/>
            </w:rPr>
            <w:t>ABSTRACT</w:t>
          </w:r>
          <w:r w:rsidRPr="009A3A4B">
            <w:rPr>
              <w:rFonts w:asciiTheme="minorHAnsi" w:hAnsiTheme="minorHAnsi"/>
            </w:rPr>
            <w:t xml:space="preserve">: </w:t>
          </w:r>
          <w:r w:rsidR="000548FC" w:rsidRPr="009A3A4B">
            <w:rPr>
              <w:rFonts w:asciiTheme="minorHAnsi" w:hAnsiTheme="minorHAnsi"/>
            </w:rPr>
            <w:t>Calibri</w:t>
          </w:r>
          <w:r w:rsidR="0002730C" w:rsidRPr="009A3A4B">
            <w:rPr>
              <w:rFonts w:asciiTheme="minorHAnsi" w:hAnsiTheme="minorHAnsi"/>
            </w:rPr>
            <w:t xml:space="preserve"> 10pt, justificado, título en </w:t>
          </w:r>
          <w:r w:rsidRPr="009A3A4B">
            <w:rPr>
              <w:rFonts w:asciiTheme="minorHAnsi" w:hAnsiTheme="minorHAnsi"/>
              <w:szCs w:val="23"/>
              <w:lang w:val="es-ES_tradnl"/>
            </w:rPr>
            <w:t>mayúscula y negrita, seguido por el título</w:t>
          </w:r>
          <w:r w:rsidR="0002730C" w:rsidRPr="009A3A4B">
            <w:rPr>
              <w:rFonts w:asciiTheme="minorHAnsi" w:hAnsiTheme="minorHAnsi"/>
              <w:szCs w:val="23"/>
              <w:lang w:val="es-ES_tradnl"/>
            </w:rPr>
            <w:t xml:space="preserve"> del artículo</w:t>
          </w:r>
          <w:r w:rsidRPr="009A3A4B">
            <w:rPr>
              <w:rFonts w:asciiTheme="minorHAnsi" w:hAnsiTheme="minorHAnsi"/>
              <w:szCs w:val="23"/>
              <w:lang w:val="es-ES_tradnl"/>
            </w:rPr>
            <w:t xml:space="preserve"> en </w:t>
          </w:r>
          <w:r w:rsidRPr="009A3A4B">
            <w:rPr>
              <w:rFonts w:asciiTheme="minorHAnsi" w:hAnsiTheme="minorHAnsi"/>
              <w:bCs/>
              <w:szCs w:val="23"/>
              <w:lang w:val="es-ES_tradnl"/>
            </w:rPr>
            <w:t>inglés</w:t>
          </w:r>
          <w:r w:rsidR="0002730C" w:rsidRPr="009A3A4B">
            <w:rPr>
              <w:rFonts w:asciiTheme="minorHAnsi" w:hAnsiTheme="minorHAnsi"/>
              <w:szCs w:val="23"/>
              <w:lang w:val="es-ES_tradnl"/>
            </w:rPr>
            <w:t>.</w:t>
          </w:r>
          <w:r w:rsidRPr="009A3A4B">
            <w:rPr>
              <w:rFonts w:asciiTheme="minorHAnsi" w:hAnsiTheme="minorHAnsi"/>
              <w:szCs w:val="23"/>
              <w:lang w:val="es-ES_tradnl"/>
            </w:rPr>
            <w:t xml:space="preserve"> </w:t>
          </w:r>
          <w:r w:rsidR="0002730C" w:rsidRPr="009A3A4B">
            <w:rPr>
              <w:rFonts w:asciiTheme="minorHAnsi" w:hAnsiTheme="minorHAnsi"/>
              <w:lang w:val="es-CL"/>
            </w:rPr>
            <w:t xml:space="preserve">Incluirán los objetivos principales de la investigación, alcance, metodología empleada, resultados principales y conclusiones. El resumen debe ser claro, coherente y conciso, para lo cual se sugiere revisar y verificar datos, sintaxis, ortografía, no incluir ecuaciones, figuras, </w:t>
          </w:r>
          <w:r w:rsidR="008E589E" w:rsidRPr="009A3A4B">
            <w:rPr>
              <w:rFonts w:asciiTheme="minorHAnsi" w:hAnsiTheme="minorHAnsi"/>
              <w:lang w:val="es-CL"/>
            </w:rPr>
            <w:t>cuadros,</w:t>
          </w:r>
          <w:r w:rsidR="0002730C" w:rsidRPr="009A3A4B">
            <w:rPr>
              <w:rFonts w:asciiTheme="minorHAnsi" w:hAnsiTheme="minorHAnsi"/>
              <w:lang w:val="es-CL"/>
            </w:rPr>
            <w:t xml:space="preserve"> ni referencias bibliográficas. Debe reflejar fielmente el contenido del artículo. Su redacción debe estar en tercera persona</w:t>
          </w:r>
          <w:r w:rsidRPr="009A3A4B">
            <w:rPr>
              <w:rFonts w:asciiTheme="minorHAnsi" w:hAnsiTheme="minorHAnsi"/>
              <w:szCs w:val="23"/>
              <w:lang w:val="es-ES_tradnl"/>
            </w:rPr>
            <w:t>; todo en un mi</w:t>
          </w:r>
          <w:r w:rsidR="001E3EC4" w:rsidRPr="009A3A4B">
            <w:rPr>
              <w:rFonts w:asciiTheme="minorHAnsi" w:hAnsiTheme="minorHAnsi"/>
              <w:szCs w:val="23"/>
              <w:lang w:val="es-ES_tradnl"/>
            </w:rPr>
            <w:t>smo párrafo de 300-500 palabras.</w:t>
          </w:r>
        </w:p>
        <w:p w14:paraId="3929C1E0" w14:textId="3D6DFCA1" w:rsidR="00FC7F42" w:rsidRPr="009A3A4B" w:rsidRDefault="00FC7F42" w:rsidP="00FC7F42">
          <w:pPr>
            <w:pStyle w:val="Abstract"/>
            <w:rPr>
              <w:rFonts w:asciiTheme="minorHAnsi" w:hAnsiTheme="minorHAnsi"/>
              <w:b/>
              <w:szCs w:val="23"/>
              <w:lang w:val="en-US"/>
            </w:rPr>
          </w:pPr>
          <w:r w:rsidRPr="009A3A4B">
            <w:rPr>
              <w:rFonts w:asciiTheme="minorHAnsi" w:hAnsiTheme="minorHAnsi"/>
              <w:b/>
              <w:szCs w:val="23"/>
              <w:lang w:val="en-US"/>
            </w:rPr>
            <w:t>ABSTRACT*</w:t>
          </w:r>
        </w:p>
        <w:p w14:paraId="11FF83F2" w14:textId="66FCB6D5" w:rsidR="00FC7F42" w:rsidRPr="009A3A4B" w:rsidRDefault="00FC7F42" w:rsidP="00FC7F42">
          <w:pPr>
            <w:pStyle w:val="Abstract"/>
            <w:rPr>
              <w:rFonts w:asciiTheme="minorHAnsi" w:hAnsiTheme="minorHAnsi"/>
              <w:szCs w:val="23"/>
              <w:lang w:val="en-US"/>
            </w:rPr>
          </w:pPr>
          <w:r w:rsidRPr="009A3A4B">
            <w:rPr>
              <w:rFonts w:asciiTheme="minorHAnsi" w:hAnsiTheme="minorHAnsi"/>
              <w:b/>
              <w:szCs w:val="23"/>
              <w:lang w:val="en-US"/>
            </w:rPr>
            <w:t>Introduction:</w:t>
          </w:r>
          <w:r w:rsidRPr="009A3A4B">
            <w:rPr>
              <w:rFonts w:asciiTheme="minorHAnsi" w:hAnsiTheme="minorHAnsi"/>
              <w:szCs w:val="23"/>
              <w:lang w:val="en-US"/>
            </w:rPr>
            <w:t xml:space="preserve"> The death in 1923 of George Herbert (Lord Carnarvon), the financier of the expedition that unearthed the tomb of Tutankhamen, unleashed speculation was that his death was due to a “mummy's curse.” </w:t>
          </w:r>
          <w:r w:rsidRPr="009A3A4B">
            <w:rPr>
              <w:rFonts w:asciiTheme="minorHAnsi" w:hAnsiTheme="minorHAnsi"/>
              <w:b/>
              <w:szCs w:val="23"/>
              <w:lang w:val="en-US"/>
            </w:rPr>
            <w:t>Objective:</w:t>
          </w:r>
          <w:r w:rsidRPr="009A3A4B">
            <w:rPr>
              <w:rFonts w:asciiTheme="minorHAnsi" w:hAnsiTheme="minorHAnsi"/>
              <w:szCs w:val="23"/>
              <w:lang w:val="en-US"/>
            </w:rPr>
            <w:t xml:space="preserve"> To examine survival of individuals exposed to the “mummy's curse” between February 1923 and November 1926. </w:t>
          </w:r>
          <w:r w:rsidRPr="009A3A4B">
            <w:rPr>
              <w:rFonts w:asciiTheme="minorHAnsi" w:hAnsiTheme="minorHAnsi"/>
              <w:b/>
              <w:szCs w:val="23"/>
              <w:lang w:val="en-US"/>
            </w:rPr>
            <w:t>Methods:</w:t>
          </w:r>
          <w:r w:rsidRPr="009A3A4B">
            <w:rPr>
              <w:rFonts w:asciiTheme="minorHAnsi" w:hAnsiTheme="minorHAnsi"/>
              <w:szCs w:val="23"/>
              <w:lang w:val="en-US"/>
            </w:rPr>
            <w:t xml:space="preserve"> We compared the time to death of 25 Westerners who entered the tomb and 19 not exposed to the curse. </w:t>
          </w:r>
          <w:r w:rsidRPr="009A3A4B">
            <w:rPr>
              <w:rFonts w:asciiTheme="minorHAnsi" w:hAnsiTheme="minorHAnsi"/>
              <w:b/>
              <w:szCs w:val="23"/>
              <w:lang w:val="en-US"/>
            </w:rPr>
            <w:t>Results:</w:t>
          </w:r>
          <w:r w:rsidRPr="009A3A4B">
            <w:rPr>
              <w:rFonts w:asciiTheme="minorHAnsi" w:hAnsiTheme="minorHAnsi"/>
              <w:szCs w:val="23"/>
              <w:lang w:val="en-US"/>
            </w:rPr>
            <w:t xml:space="preserve"> Mean age at death was 70 years for "cursed" individuals and 75 years for the control (non-significant: P=0.95). </w:t>
          </w:r>
          <w:r w:rsidRPr="009A3A4B">
            <w:rPr>
              <w:rFonts w:asciiTheme="minorHAnsi" w:hAnsiTheme="minorHAnsi"/>
              <w:b/>
              <w:szCs w:val="23"/>
              <w:lang w:val="en-US"/>
            </w:rPr>
            <w:t>Conclusions:</w:t>
          </w:r>
          <w:r w:rsidRPr="009A3A4B">
            <w:rPr>
              <w:rFonts w:asciiTheme="minorHAnsi" w:hAnsiTheme="minorHAnsi"/>
              <w:szCs w:val="23"/>
              <w:lang w:val="en-US"/>
            </w:rPr>
            <w:t xml:space="preserve"> There is no evidence to support the existence of a mummy's curse.</w:t>
          </w:r>
        </w:p>
        <w:p w14:paraId="790F2CDD" w14:textId="12759F07" w:rsidR="001B1E3B" w:rsidRPr="009A3A4B" w:rsidRDefault="00FC7F42" w:rsidP="00FC7F42">
          <w:pPr>
            <w:pStyle w:val="Abstract"/>
            <w:rPr>
              <w:rFonts w:asciiTheme="minorHAnsi" w:hAnsiTheme="minorHAnsi"/>
              <w:szCs w:val="23"/>
              <w:lang w:val="en-US"/>
            </w:rPr>
          </w:pPr>
          <w:r w:rsidRPr="009A3A4B">
            <w:rPr>
              <w:rFonts w:asciiTheme="minorHAnsi" w:hAnsiTheme="minorHAnsi"/>
              <w:szCs w:val="23"/>
              <w:lang w:val="en-US"/>
            </w:rPr>
            <w:t>*Example based on British Medical Journal 2002; 325: 1482.</w:t>
          </w:r>
        </w:p>
      </w:sdtContent>
    </w:sdt>
    <w:p w14:paraId="56392008" w14:textId="77777777" w:rsidR="00176E29" w:rsidRPr="009A3A4B" w:rsidRDefault="00176E29" w:rsidP="001B1E3B">
      <w:pPr>
        <w:spacing w:after="0"/>
        <w:rPr>
          <w:szCs w:val="23"/>
          <w:lang w:val="en-US" w:eastAsia="ja-JP"/>
        </w:rPr>
      </w:pPr>
    </w:p>
    <w:sdt>
      <w:sdtPr>
        <w:rPr>
          <w:rFonts w:asciiTheme="minorHAnsi" w:hAnsiTheme="minorHAnsi"/>
        </w:rPr>
        <w:id w:val="-165471460"/>
        <w:placeholder>
          <w:docPart w:val="DefaultPlaceholder_1082065158"/>
        </w:placeholder>
      </w:sdtPr>
      <w:sdtContent>
        <w:p w14:paraId="688EB596" w14:textId="77777777" w:rsidR="00E01B60" w:rsidRPr="009A3A4B" w:rsidRDefault="00E01B60" w:rsidP="008E589E">
          <w:pPr>
            <w:pStyle w:val="Keywords"/>
            <w:spacing w:after="0"/>
            <w:outlineLvl w:val="0"/>
            <w:rPr>
              <w:rFonts w:asciiTheme="minorHAnsi" w:hAnsiTheme="minorHAnsi"/>
            </w:rPr>
          </w:pPr>
          <w:r w:rsidRPr="009A3A4B">
            <w:rPr>
              <w:rFonts w:asciiTheme="minorHAnsi" w:hAnsiTheme="minorHAnsi"/>
              <w:b/>
            </w:rPr>
            <w:t xml:space="preserve">Key </w:t>
          </w:r>
          <w:proofErr w:type="spellStart"/>
          <w:r w:rsidRPr="009A3A4B">
            <w:rPr>
              <w:rFonts w:asciiTheme="minorHAnsi" w:hAnsiTheme="minorHAnsi"/>
              <w:b/>
            </w:rPr>
            <w:t>words</w:t>
          </w:r>
          <w:proofErr w:type="spellEnd"/>
          <w:r w:rsidRPr="009A3A4B">
            <w:rPr>
              <w:rFonts w:asciiTheme="minorHAnsi" w:hAnsiTheme="minorHAnsi"/>
              <w:b/>
            </w:rPr>
            <w:t>:</w:t>
          </w:r>
          <w:r w:rsidRPr="009A3A4B">
            <w:rPr>
              <w:rFonts w:asciiTheme="minorHAnsi" w:hAnsiTheme="minorHAnsi"/>
            </w:rPr>
            <w:t xml:space="preserve"> Calibri, 10 pt, izquierda, titulo negrita, debe incluir 5-7 palabras, en minúscula y separadas por coma. </w:t>
          </w:r>
        </w:p>
      </w:sdtContent>
    </w:sdt>
    <w:p w14:paraId="45D91DCC" w14:textId="77777777" w:rsidR="00E01B60" w:rsidRPr="009A3A4B" w:rsidRDefault="00E01B60" w:rsidP="001B1E3B">
      <w:pPr>
        <w:spacing w:after="0"/>
        <w:rPr>
          <w:szCs w:val="23"/>
          <w:lang w:val="es-ES_tradnl" w:eastAsia="ja-JP"/>
        </w:rPr>
      </w:pPr>
    </w:p>
    <w:sdt>
      <w:sdtPr>
        <w:rPr>
          <w:rFonts w:asciiTheme="minorHAnsi" w:hAnsiTheme="minorHAnsi"/>
          <w:szCs w:val="23"/>
          <w:lang w:eastAsia="ja-JP"/>
        </w:rPr>
        <w:id w:val="-1385789192"/>
        <w:placeholder>
          <w:docPart w:val="8AD0C2AF3B734AD88F0873D9056D48E0"/>
        </w:placeholder>
      </w:sdtPr>
      <w:sdtContent>
        <w:p w14:paraId="355900F0" w14:textId="275A1264" w:rsidR="001B1E3B" w:rsidRPr="009A3A4B" w:rsidRDefault="001B1E3B" w:rsidP="00E01B60">
          <w:pPr>
            <w:pStyle w:val="Resumen"/>
            <w:rPr>
              <w:rFonts w:asciiTheme="minorHAnsi" w:hAnsiTheme="minorHAnsi"/>
            </w:rPr>
          </w:pPr>
          <w:r w:rsidRPr="009A3A4B">
            <w:rPr>
              <w:rFonts w:asciiTheme="minorHAnsi" w:hAnsiTheme="minorHAnsi"/>
              <w:b/>
            </w:rPr>
            <w:t>RESUMEN:</w:t>
          </w:r>
          <w:r w:rsidRPr="009A3A4B">
            <w:rPr>
              <w:rFonts w:asciiTheme="minorHAnsi" w:hAnsiTheme="minorHAnsi"/>
            </w:rPr>
            <w:t xml:space="preserve"> </w:t>
          </w:r>
          <w:r w:rsidR="000548FC" w:rsidRPr="009A3A4B">
            <w:rPr>
              <w:rFonts w:asciiTheme="minorHAnsi" w:hAnsiTheme="minorHAnsi"/>
            </w:rPr>
            <w:t>Calibri</w:t>
          </w:r>
          <w:r w:rsidR="003E32F5" w:rsidRPr="009A3A4B">
            <w:rPr>
              <w:rFonts w:asciiTheme="minorHAnsi" w:hAnsiTheme="minorHAnsi"/>
            </w:rPr>
            <w:t xml:space="preserve"> 10pt, justificado, título en </w:t>
          </w:r>
          <w:r w:rsidR="000548FC" w:rsidRPr="009A3A4B">
            <w:rPr>
              <w:rFonts w:asciiTheme="minorHAnsi" w:hAnsiTheme="minorHAnsi"/>
              <w:szCs w:val="23"/>
            </w:rPr>
            <w:t xml:space="preserve">mayúscula y </w:t>
          </w:r>
          <w:r w:rsidR="003E32F5" w:rsidRPr="009A3A4B">
            <w:rPr>
              <w:rFonts w:asciiTheme="minorHAnsi" w:hAnsiTheme="minorHAnsi"/>
              <w:szCs w:val="23"/>
            </w:rPr>
            <w:t>negrita. T</w:t>
          </w:r>
          <w:r w:rsidRPr="009A3A4B">
            <w:rPr>
              <w:rFonts w:asciiTheme="minorHAnsi" w:hAnsiTheme="minorHAnsi"/>
            </w:rPr>
            <w:t xml:space="preserve">iene la misma estructura que el </w:t>
          </w:r>
          <w:proofErr w:type="spellStart"/>
          <w:r w:rsidRPr="009A3A4B">
            <w:rPr>
              <w:rFonts w:asciiTheme="minorHAnsi" w:hAnsiTheme="minorHAnsi"/>
              <w:b/>
              <w:bCs/>
            </w:rPr>
            <w:t>abstract</w:t>
          </w:r>
          <w:proofErr w:type="spellEnd"/>
          <w:r w:rsidRPr="009A3A4B">
            <w:rPr>
              <w:rFonts w:asciiTheme="minorHAnsi" w:hAnsiTheme="minorHAnsi"/>
            </w:rPr>
            <w:t xml:space="preserve">, pero debe ser más breve: unas 200 palabras. </w:t>
          </w:r>
          <w:r w:rsidR="0002730C" w:rsidRPr="009A3A4B">
            <w:rPr>
              <w:rFonts w:asciiTheme="minorHAnsi" w:hAnsiTheme="minorHAnsi"/>
            </w:rPr>
            <w:t>Éstas ayudan a identificar los temas o aspectos principales del artículo y son importantes para su indexación en bases bibliográficas</w:t>
          </w:r>
          <w:r w:rsidR="00E01B60" w:rsidRPr="009A3A4B">
            <w:rPr>
              <w:rFonts w:asciiTheme="minorHAnsi" w:hAnsiTheme="minorHAnsi"/>
            </w:rPr>
            <w:t>.</w:t>
          </w:r>
          <w:r w:rsidR="00FC7F42" w:rsidRPr="009A3A4B">
            <w:rPr>
              <w:rFonts w:asciiTheme="minorHAnsi" w:hAnsiTheme="minorHAnsi"/>
            </w:rPr>
            <w:t xml:space="preserve"> Debe seguir el formato de ejemplo en el </w:t>
          </w:r>
          <w:proofErr w:type="spellStart"/>
          <w:r w:rsidR="00FC7F42" w:rsidRPr="009A3A4B">
            <w:rPr>
              <w:rFonts w:asciiTheme="minorHAnsi" w:hAnsiTheme="minorHAnsi"/>
            </w:rPr>
            <w:t>abstract</w:t>
          </w:r>
          <w:proofErr w:type="spellEnd"/>
          <w:r w:rsidR="00FC7F42" w:rsidRPr="009A3A4B">
            <w:rPr>
              <w:rFonts w:asciiTheme="minorHAnsi" w:hAnsiTheme="minorHAnsi"/>
            </w:rPr>
            <w:t>.</w:t>
          </w:r>
        </w:p>
      </w:sdtContent>
    </w:sdt>
    <w:p w14:paraId="3285CB42" w14:textId="77777777" w:rsidR="001B1E3B" w:rsidRPr="009A3A4B" w:rsidRDefault="001B1E3B" w:rsidP="001B1E3B">
      <w:pPr>
        <w:spacing w:after="0"/>
        <w:rPr>
          <w:szCs w:val="23"/>
          <w:lang w:val="es-ES_tradnl" w:eastAsia="ja-JP"/>
        </w:rPr>
      </w:pPr>
    </w:p>
    <w:sdt>
      <w:sdtPr>
        <w:rPr>
          <w:rFonts w:asciiTheme="minorHAnsi" w:hAnsiTheme="minorHAnsi"/>
          <w:szCs w:val="23"/>
          <w:lang w:eastAsia="ja-JP"/>
        </w:rPr>
        <w:id w:val="-1058779847"/>
        <w:placeholder>
          <w:docPart w:val="DefaultPlaceholder_1082065158"/>
        </w:placeholder>
      </w:sdtPr>
      <w:sdtContent>
        <w:p w14:paraId="51D3752C" w14:textId="77777777" w:rsidR="00E01B60" w:rsidRPr="009A3A4B" w:rsidRDefault="00E01B60" w:rsidP="008E589E">
          <w:pPr>
            <w:pStyle w:val="Palabrasclavez"/>
            <w:outlineLvl w:val="0"/>
            <w:rPr>
              <w:rFonts w:asciiTheme="minorHAnsi" w:hAnsiTheme="minorHAnsi"/>
              <w:szCs w:val="23"/>
              <w:lang w:eastAsia="ja-JP"/>
            </w:rPr>
          </w:pPr>
          <w:r w:rsidRPr="009A3A4B">
            <w:rPr>
              <w:rFonts w:asciiTheme="minorHAnsi" w:hAnsiTheme="minorHAnsi"/>
              <w:b/>
            </w:rPr>
            <w:t>Palabras clave</w:t>
          </w:r>
          <w:r w:rsidRPr="009A3A4B">
            <w:rPr>
              <w:rFonts w:asciiTheme="minorHAnsi" w:hAnsiTheme="minorHAnsi"/>
            </w:rPr>
            <w:t>: Calibri, 10 pt, izquierda, titulo negrita, debe incluir 5-7 palabras, en minúscula y separadas por coma.</w:t>
          </w:r>
        </w:p>
      </w:sdtContent>
    </w:sdt>
    <w:p w14:paraId="3842FCCA" w14:textId="77777777" w:rsidR="00E01B60" w:rsidRPr="009A3A4B" w:rsidRDefault="00E01B60" w:rsidP="001B1E3B">
      <w:pPr>
        <w:spacing w:after="0"/>
        <w:rPr>
          <w:szCs w:val="23"/>
          <w:lang w:val="es-ES_tradnl" w:eastAsia="ja-JP"/>
        </w:rPr>
      </w:pPr>
    </w:p>
    <w:sdt>
      <w:sdtPr>
        <w:rPr>
          <w:szCs w:val="23"/>
        </w:rPr>
        <w:id w:val="-1958637352"/>
        <w:placeholder>
          <w:docPart w:val="DefaultPlaceholder_1082065158"/>
        </w:placeholder>
      </w:sdtPr>
      <w:sdtContent>
        <w:p w14:paraId="7CE8A91F" w14:textId="77777777" w:rsidR="00820A09" w:rsidRPr="009A3A4B" w:rsidRDefault="00AE4761" w:rsidP="00644B89">
          <w:pPr>
            <w:pStyle w:val="Contenido1"/>
            <w:ind w:firstLine="0"/>
          </w:pPr>
          <w:r w:rsidRPr="009A3A4B">
            <w:t xml:space="preserve">En el contenido del artículo se utiliza Calibri, 11, justificado, cada párrafo con sangría en la primera línea. </w:t>
          </w:r>
        </w:p>
        <w:p w14:paraId="04ACFF01" w14:textId="77777777" w:rsidR="00AE4761" w:rsidRPr="009A3A4B" w:rsidRDefault="00AE4761" w:rsidP="00644B89">
          <w:pPr>
            <w:pStyle w:val="Contenido1"/>
            <w:ind w:firstLine="0"/>
          </w:pPr>
          <w:r w:rsidRPr="009A3A4B">
            <w:t xml:space="preserve">En la primera parte es donde el autor brinda una visión resumida y concisa del objetivo del artículo y de los trabajos previos e investigación que se ha realizado sobre el tema. </w:t>
          </w:r>
        </w:p>
        <w:p w14:paraId="7BBF7CD6" w14:textId="77777777" w:rsidR="00AE4761" w:rsidRPr="009A3A4B" w:rsidRDefault="00AE4761" w:rsidP="00644B89">
          <w:pPr>
            <w:pStyle w:val="Contenido1"/>
            <w:ind w:firstLine="0"/>
            <w:rPr>
              <w:szCs w:val="23"/>
            </w:rPr>
          </w:pPr>
          <w:r w:rsidRPr="009A3A4B">
            <w:t xml:space="preserve">Esta sección debe incluir </w:t>
          </w:r>
          <w:r w:rsidRPr="009A3A4B">
            <w:rPr>
              <w:lang w:val="es-CO"/>
            </w:rPr>
            <w:t>suficiente información de fondo, haga una exposición clara del problema, la literatura relevante sobre el tema y el enfoque, la aproximación o solución propuesta. Los objetivos del manuscrito deben ser claramente establecidos.</w:t>
          </w:r>
        </w:p>
      </w:sdtContent>
    </w:sdt>
    <w:p w14:paraId="7C2515C6" w14:textId="77777777" w:rsidR="00AE4761" w:rsidRPr="009A3A4B" w:rsidRDefault="00AE4761" w:rsidP="001B1E3B">
      <w:pPr>
        <w:spacing w:after="0"/>
        <w:rPr>
          <w:szCs w:val="23"/>
          <w:lang w:val="es-ES_tradnl" w:eastAsia="ja-JP"/>
        </w:rPr>
      </w:pPr>
    </w:p>
    <w:p w14:paraId="35C14CD5" w14:textId="77777777" w:rsidR="00AE4761" w:rsidRPr="009A3A4B" w:rsidRDefault="00AE4761" w:rsidP="001B1E3B">
      <w:pPr>
        <w:spacing w:after="0"/>
        <w:rPr>
          <w:szCs w:val="23"/>
          <w:lang w:val="es-ES_tradnl" w:eastAsia="ja-JP"/>
        </w:rPr>
      </w:pPr>
    </w:p>
    <w:p w14:paraId="53AD639D" w14:textId="77777777" w:rsidR="006F31E3" w:rsidRPr="009A3A4B" w:rsidRDefault="006F31E3" w:rsidP="001B1E3B">
      <w:pPr>
        <w:spacing w:after="0"/>
        <w:rPr>
          <w:szCs w:val="23"/>
          <w:lang w:val="es-ES_tradnl" w:eastAsia="ja-JP"/>
        </w:rPr>
      </w:pPr>
    </w:p>
    <w:sdt>
      <w:sdtPr>
        <w:rPr>
          <w:rFonts w:asciiTheme="minorHAnsi" w:hAnsiTheme="minorHAnsi"/>
          <w:b w:val="0"/>
          <w:caps w:val="0"/>
          <w:sz w:val="22"/>
          <w:szCs w:val="22"/>
          <w:lang w:val="es-CR" w:eastAsia="en-US"/>
        </w:rPr>
        <w:id w:val="-441998391"/>
        <w:placeholder>
          <w:docPart w:val="DefaultPlaceholder_1082065158"/>
        </w:placeholder>
      </w:sdtPr>
      <w:sdtContent>
        <w:p w14:paraId="3DD36EE1" w14:textId="77777777" w:rsidR="006F31E3" w:rsidRPr="009A3A4B" w:rsidRDefault="006A2F29" w:rsidP="008E589E">
          <w:pPr>
            <w:pStyle w:val="Subtitulos1"/>
            <w:outlineLvl w:val="0"/>
            <w:rPr>
              <w:rFonts w:asciiTheme="minorHAnsi" w:hAnsiTheme="minorHAnsi"/>
            </w:rPr>
          </w:pPr>
          <w:r w:rsidRPr="009A3A4B">
            <w:rPr>
              <w:rFonts w:asciiTheme="minorHAnsi" w:hAnsiTheme="minorHAnsi"/>
            </w:rPr>
            <w:t>Materiales y Métodos</w:t>
          </w:r>
        </w:p>
        <w:p w14:paraId="73517657" w14:textId="77777777" w:rsidR="00AE4761" w:rsidRPr="009A3A4B" w:rsidRDefault="00B90B21" w:rsidP="00820A09">
          <w:r w:rsidRPr="009A3A4B">
            <w:t xml:space="preserve">Título en </w:t>
          </w:r>
          <w:r w:rsidR="006A2F29" w:rsidRPr="009A3A4B">
            <w:t>Calibri, 12, negrita, izquierda, sin numerar, todo en mayúscula, dejar un espacio entre los subtítulos y el cuerpo del texto (contenido)</w:t>
          </w:r>
        </w:p>
      </w:sdtContent>
    </w:sdt>
    <w:p w14:paraId="1735E82F" w14:textId="77777777" w:rsidR="006A2F29" w:rsidRPr="009A3A4B" w:rsidRDefault="006A2F29" w:rsidP="001B1E3B">
      <w:pPr>
        <w:spacing w:after="0"/>
        <w:rPr>
          <w:szCs w:val="23"/>
          <w:lang w:val="es-ES_tradnl" w:eastAsia="ja-JP"/>
        </w:rPr>
      </w:pPr>
    </w:p>
    <w:sdt>
      <w:sdtPr>
        <w:rPr>
          <w:szCs w:val="23"/>
        </w:rPr>
        <w:id w:val="827177511"/>
        <w:placeholder>
          <w:docPart w:val="DefaultPlaceholder_1082065158"/>
        </w:placeholder>
      </w:sdtPr>
      <w:sdtEndPr>
        <w:rPr>
          <w:szCs w:val="22"/>
        </w:rPr>
      </w:sdtEndPr>
      <w:sdtContent>
        <w:p w14:paraId="0A19213A" w14:textId="77777777" w:rsidR="00820A09" w:rsidRPr="009A3A4B" w:rsidRDefault="00970289" w:rsidP="00644B89">
          <w:pPr>
            <w:pStyle w:val="Contenido1"/>
            <w:ind w:firstLine="0"/>
            <w:rPr>
              <w:rStyle w:val="longtext"/>
            </w:rPr>
          </w:pPr>
          <w:r w:rsidRPr="009A3A4B">
            <w:rPr>
              <w:rStyle w:val="longtext"/>
            </w:rPr>
            <w:t>Esta sección debe ser lo suficientemente completa, proporcionar suficiente detalle como para permitir que el trabajo sea repetido por otros. Sin embargo, sólo los procedimientos verdaderamente nuevos deben ser descritos con detalle, los procedimientos publicados anteriormente deben ser citados, y mencionar brevemente las modificaciones importantes de procedimientos ya publicados.</w:t>
          </w:r>
        </w:p>
        <w:p w14:paraId="011C72DC" w14:textId="77777777" w:rsidR="00B376BE" w:rsidRPr="009A3A4B" w:rsidRDefault="00B376BE" w:rsidP="00644B89">
          <w:pPr>
            <w:pStyle w:val="Contenido1"/>
            <w:ind w:firstLine="0"/>
          </w:pPr>
          <w:r w:rsidRPr="009A3A4B">
            <w:t>Calibri 11pt, justificado, cada párrafo con sangría en la primera línea.</w:t>
          </w:r>
        </w:p>
        <w:p w14:paraId="3B6F0BA8" w14:textId="5B175BC6" w:rsidR="00B90B21" w:rsidRPr="009A3A4B" w:rsidRDefault="00820A09" w:rsidP="00644B89">
          <w:pPr>
            <w:pStyle w:val="Contenido1"/>
            <w:ind w:firstLine="0"/>
          </w:pPr>
          <w:r w:rsidRPr="009A3A4B">
            <w:t>Los subtítulos de las secciones se escriben en negrita con dos puntos, seguidos por un espacio y el texto se inicia en mayúsculas.</w:t>
          </w:r>
        </w:p>
        <w:p w14:paraId="2A289E96" w14:textId="7358AA4B" w:rsidR="00E851EB" w:rsidRPr="009A3A4B" w:rsidRDefault="00E851EB" w:rsidP="00820A09">
          <w:pPr>
            <w:pStyle w:val="Contenido1"/>
          </w:pPr>
        </w:p>
        <w:p w14:paraId="2B89FC3A" w14:textId="442303DD" w:rsidR="00E851EB" w:rsidRPr="009A3A4B" w:rsidRDefault="00E851EB" w:rsidP="00644B89">
          <w:pPr>
            <w:pStyle w:val="Contenido1"/>
            <w:ind w:firstLine="0"/>
          </w:pPr>
          <w:r w:rsidRPr="009A3A4B">
            <w:t>AL final, el último párrafo debe decir:</w:t>
          </w:r>
        </w:p>
        <w:p w14:paraId="0E5807EF" w14:textId="26BEBE5C" w:rsidR="00E851EB" w:rsidRPr="009A3A4B" w:rsidRDefault="00E851EB" w:rsidP="00820A09">
          <w:pPr>
            <w:pStyle w:val="Contenido1"/>
          </w:pPr>
        </w:p>
        <w:p w14:paraId="7E998C09" w14:textId="7565CDA7" w:rsidR="000F0CBC" w:rsidRPr="009A3A4B" w:rsidRDefault="000F0CBC" w:rsidP="00644B89">
          <w:pPr>
            <w:pStyle w:val="Contenido1"/>
            <w:ind w:firstLine="0"/>
          </w:pPr>
          <w:r w:rsidRPr="009A3A4B">
            <w:t>El último párrafo de esta sección debe indicar lo siguiente:</w:t>
          </w:r>
        </w:p>
        <w:p w14:paraId="5D8F730E" w14:textId="77777777" w:rsidR="000F0CBC" w:rsidRPr="009A3A4B" w:rsidRDefault="000F0CBC" w:rsidP="00820A09">
          <w:pPr>
            <w:pStyle w:val="Contenido1"/>
          </w:pPr>
        </w:p>
        <w:p w14:paraId="63AC9C5C" w14:textId="77777777" w:rsidR="000F0CBC" w:rsidRPr="009A3A4B" w:rsidRDefault="000F0CBC" w:rsidP="000F0CBC">
          <w:pPr>
            <w:rPr>
              <w:rStyle w:val="m3062600942643913808gmail-m3924406302619508286gmail-"/>
              <w:rFonts w:cstheme="minorHAnsi"/>
              <w:color w:val="222222"/>
              <w:shd w:val="clear" w:color="auto" w:fill="FFFFFF"/>
            </w:rPr>
          </w:pPr>
          <w:r w:rsidRPr="009A3A4B">
            <w:rPr>
              <w:rStyle w:val="m3062600942643913808gmail-m3924406302619508286gmail-"/>
              <w:rFonts w:cstheme="minorHAnsi"/>
              <w:b/>
              <w:bCs/>
              <w:color w:val="222222"/>
              <w:shd w:val="clear" w:color="auto" w:fill="FFFFFF"/>
            </w:rPr>
            <w:t>Ética, conflicto de intereses y declaración de financiamiento</w:t>
          </w:r>
          <w:r w:rsidRPr="009A3A4B">
            <w:rPr>
              <w:rStyle w:val="m3062600942643913808gmail-m3924406302619508286gmail-"/>
              <w:rFonts w:cstheme="minorHAnsi"/>
              <w:color w:val="222222"/>
              <w:shd w:val="clear" w:color="auto" w:fill="FFFFFF"/>
            </w:rPr>
            <w:t>: el autor (autora o autores) declara(n) haber cumplido con todos los requisitos éticos y legales pertinentes, tanto durante el estudio como en el manuscrito;</w:t>
          </w:r>
          <w:r w:rsidRPr="009A3A4B">
            <w:rPr>
              <w:rFonts w:cstheme="minorHAnsi"/>
              <w:color w:val="222222"/>
              <w:shd w:val="clear" w:color="auto" w:fill="FFFFFF"/>
            </w:rPr>
            <w:t> </w:t>
          </w:r>
          <w:r w:rsidRPr="009A3A4B">
            <w:rPr>
              <w:rStyle w:val="m3062600942643913808gmail-m3924406302619508286gmail-"/>
              <w:rFonts w:cstheme="minorHAnsi"/>
              <w:color w:val="222222"/>
              <w:shd w:val="clear" w:color="auto" w:fill="FFFFFF"/>
            </w:rPr>
            <w:t>que no hay conflictos de interés de ningún tipo, y que todas las fuentes financieras se detallan plena y claramente en la sección de agradecimientos. Asimismo, están de acuerdo con la versión editada final del documento. El respectivo documento legal firmado se encuentra en los archivos de la revista.</w:t>
          </w:r>
        </w:p>
        <w:p w14:paraId="6FF759AC" w14:textId="77777777" w:rsidR="000F0CBC" w:rsidRPr="009A3A4B" w:rsidRDefault="000F0CBC" w:rsidP="000F0CBC">
          <w:pPr>
            <w:rPr>
              <w:rStyle w:val="m3062600942643913808gmail-m3924406302619508286gmail-"/>
              <w:rFonts w:cstheme="minorHAnsi"/>
              <w:color w:val="222222"/>
              <w:shd w:val="clear" w:color="auto" w:fill="FFFFFF"/>
            </w:rPr>
          </w:pPr>
        </w:p>
        <w:p w14:paraId="7F381D08" w14:textId="77777777" w:rsidR="000F0CBC" w:rsidRPr="009A3A4B" w:rsidRDefault="000F0CBC" w:rsidP="000F0CBC">
          <w:pPr>
            <w:rPr>
              <w:rFonts w:cstheme="minorHAnsi"/>
              <w:lang w:val="en-US"/>
            </w:rPr>
          </w:pPr>
          <w:r w:rsidRPr="009A3A4B">
            <w:rPr>
              <w:rFonts w:cstheme="minorHAnsi"/>
              <w:b/>
              <w:bCs/>
              <w:color w:val="222222"/>
              <w:shd w:val="clear" w:color="auto" w:fill="FFFFFF"/>
              <w:lang w:val="en-US"/>
            </w:rPr>
            <w:t>Ethical, conflict of interest and financial statements:</w:t>
          </w:r>
          <w:r w:rsidRPr="009A3A4B">
            <w:rPr>
              <w:rFonts w:cstheme="minorHAnsi"/>
              <w:color w:val="222222"/>
              <w:shd w:val="clear" w:color="auto" w:fill="FFFFFF"/>
              <w:lang w:val="en-US"/>
            </w:rPr>
            <w:t> the author(s) declare that they have fully complied with all pertinent ethical and legal requirements, both during the study and in the production of the manuscript; that there are no conflicts of interest of any kind; that all financial sources are fully and clearly stated in the acknowledgements section; and that they fully agree with the final edited version of the article. A signed document has been filed in the journal archives.</w:t>
          </w:r>
        </w:p>
        <w:p w14:paraId="2E1F0C8B" w14:textId="5DD2AEDB" w:rsidR="00B376BE" w:rsidRPr="009A3A4B" w:rsidRDefault="00000000" w:rsidP="00820A09">
          <w:pPr>
            <w:pStyle w:val="Contenido1"/>
          </w:pPr>
        </w:p>
      </w:sdtContent>
    </w:sdt>
    <w:p w14:paraId="08196873" w14:textId="1383A246" w:rsidR="00AE4761" w:rsidRDefault="00AE4761" w:rsidP="002234EB">
      <w:pPr>
        <w:spacing w:after="0"/>
        <w:jc w:val="both"/>
        <w:rPr>
          <w:rFonts w:cstheme="minorHAnsi"/>
          <w:lang w:val="es-ES_tradnl" w:eastAsia="ja-JP"/>
        </w:rPr>
      </w:pPr>
    </w:p>
    <w:p w14:paraId="3BF521E9" w14:textId="77777777" w:rsidR="00644B89" w:rsidRPr="009A3A4B" w:rsidRDefault="00644B89" w:rsidP="002234EB">
      <w:pPr>
        <w:spacing w:after="0"/>
        <w:jc w:val="both"/>
        <w:rPr>
          <w:rFonts w:cstheme="minorHAnsi"/>
          <w:lang w:val="es-ES_tradnl" w:eastAsia="ja-JP"/>
        </w:rPr>
      </w:pPr>
    </w:p>
    <w:sdt>
      <w:sdtPr>
        <w:rPr>
          <w:rFonts w:asciiTheme="minorHAnsi" w:hAnsiTheme="minorHAnsi"/>
          <w:b w:val="0"/>
          <w:caps w:val="0"/>
          <w:sz w:val="22"/>
          <w:szCs w:val="22"/>
          <w:lang w:val="es-CR" w:eastAsia="en-US"/>
        </w:rPr>
        <w:id w:val="-1455010953"/>
        <w:placeholder>
          <w:docPart w:val="DefaultPlaceholder_1082065158"/>
        </w:placeholder>
      </w:sdtPr>
      <w:sdtContent>
        <w:p w14:paraId="0CF1922B" w14:textId="77777777" w:rsidR="002234EB" w:rsidRPr="009A3A4B" w:rsidRDefault="00820A09" w:rsidP="008E589E">
          <w:pPr>
            <w:pStyle w:val="Subtitulos1"/>
            <w:outlineLvl w:val="0"/>
            <w:rPr>
              <w:rFonts w:asciiTheme="minorHAnsi" w:hAnsiTheme="minorHAnsi"/>
            </w:rPr>
          </w:pPr>
          <w:r w:rsidRPr="009A3A4B">
            <w:rPr>
              <w:rFonts w:asciiTheme="minorHAnsi" w:hAnsiTheme="minorHAnsi"/>
            </w:rPr>
            <w:t>RESULTADOS</w:t>
          </w:r>
        </w:p>
        <w:p w14:paraId="51C8BC59" w14:textId="12457890" w:rsidR="00AE4761" w:rsidRPr="009A3A4B" w:rsidRDefault="002234EB" w:rsidP="002234EB">
          <w:r w:rsidRPr="009A3A4B">
            <w:t>Título en Calibri, 12, negrita, izquierda, sin numerar, todo en mayúscula.</w:t>
          </w:r>
        </w:p>
      </w:sdtContent>
    </w:sdt>
    <w:p w14:paraId="1CEE817E" w14:textId="77777777" w:rsidR="00AE4761" w:rsidRPr="009A3A4B" w:rsidRDefault="00AE4761" w:rsidP="0057396F">
      <w:pPr>
        <w:spacing w:after="0"/>
        <w:jc w:val="both"/>
        <w:rPr>
          <w:rFonts w:cstheme="minorHAnsi"/>
          <w:sz w:val="20"/>
          <w:szCs w:val="20"/>
          <w:lang w:val="es-ES_tradnl" w:eastAsia="ja-JP"/>
        </w:rPr>
      </w:pPr>
    </w:p>
    <w:sdt>
      <w:sdtPr>
        <w:id w:val="-2085684203"/>
        <w:placeholder>
          <w:docPart w:val="DefaultPlaceholder_1082065158"/>
        </w:placeholder>
      </w:sdtPr>
      <w:sdtContent>
        <w:p w14:paraId="04EA8C7A" w14:textId="77777777" w:rsidR="00107D22" w:rsidRPr="009A3A4B" w:rsidRDefault="00107D22" w:rsidP="00644B89">
          <w:pPr>
            <w:pStyle w:val="Contenido1"/>
            <w:ind w:firstLine="0"/>
          </w:pPr>
          <w:r w:rsidRPr="009A3A4B">
            <w:t>Calibri 11pt, justificado, cada párrafo con sangría en la primera línea.</w:t>
          </w:r>
        </w:p>
        <w:p w14:paraId="351BE5A9" w14:textId="3577F24A" w:rsidR="00AE4761" w:rsidRPr="009A3A4B" w:rsidRDefault="00820A09" w:rsidP="00644B89">
          <w:pPr>
            <w:pStyle w:val="Contenido1"/>
            <w:ind w:firstLine="0"/>
          </w:pPr>
          <w:r w:rsidRPr="009A3A4B">
            <w:t>Los resultados deben ser presentados en una secuencia lógica en el texto, tablas y figuras, se debe evitar la presentación repetida de los mismos datos en diferentes formas.</w:t>
          </w:r>
          <w:r w:rsidR="00107D22" w:rsidRPr="009A3A4B">
            <w:t xml:space="preserve"> </w:t>
          </w:r>
          <w:r w:rsidR="002234EB" w:rsidRPr="009A3A4B">
            <w:t xml:space="preserve"> </w:t>
          </w:r>
        </w:p>
      </w:sdtContent>
    </w:sdt>
    <w:p w14:paraId="6F99C818" w14:textId="77777777" w:rsidR="008370B1" w:rsidRPr="009A3A4B" w:rsidRDefault="008370B1" w:rsidP="0057396F">
      <w:pPr>
        <w:spacing w:after="0"/>
        <w:jc w:val="both"/>
        <w:rPr>
          <w:rFonts w:cstheme="minorHAnsi"/>
          <w:lang w:val="es-ES_tradnl" w:eastAsia="ja-JP"/>
        </w:rPr>
      </w:pPr>
    </w:p>
    <w:sdt>
      <w:sdtPr>
        <w:rPr>
          <w:rFonts w:asciiTheme="minorHAnsi" w:hAnsiTheme="minorHAnsi"/>
          <w:b w:val="0"/>
          <w:caps w:val="0"/>
          <w:sz w:val="22"/>
          <w:szCs w:val="22"/>
          <w:lang w:val="es-CR" w:eastAsia="en-US"/>
        </w:rPr>
        <w:id w:val="1726565749"/>
        <w:placeholder>
          <w:docPart w:val="DefaultPlaceholder_1082065158"/>
        </w:placeholder>
      </w:sdtPr>
      <w:sdtContent>
        <w:p w14:paraId="14244983" w14:textId="77777777" w:rsidR="002234EB" w:rsidRPr="009A3A4B" w:rsidRDefault="00F1414B" w:rsidP="008E589E">
          <w:pPr>
            <w:pStyle w:val="Subtitulos1"/>
            <w:outlineLvl w:val="0"/>
            <w:rPr>
              <w:rFonts w:asciiTheme="minorHAnsi" w:hAnsiTheme="minorHAnsi"/>
            </w:rPr>
          </w:pPr>
          <w:r w:rsidRPr="009A3A4B">
            <w:rPr>
              <w:rFonts w:asciiTheme="minorHAnsi" w:hAnsiTheme="minorHAnsi"/>
            </w:rPr>
            <w:t>Discusión</w:t>
          </w:r>
        </w:p>
        <w:p w14:paraId="799E3381" w14:textId="3D31990D" w:rsidR="00F1414B" w:rsidRPr="009A3A4B" w:rsidRDefault="002234EB" w:rsidP="002234EB">
          <w:r w:rsidRPr="009A3A4B">
            <w:t>Título en Calibri, 12, negrita, izquierda, sin numerar, todo en mayúscula.</w:t>
          </w:r>
        </w:p>
      </w:sdtContent>
    </w:sdt>
    <w:p w14:paraId="452AE68E" w14:textId="77777777" w:rsidR="00F1414B" w:rsidRPr="009A3A4B" w:rsidRDefault="00F1414B" w:rsidP="0057396F">
      <w:pPr>
        <w:spacing w:after="0"/>
        <w:jc w:val="both"/>
        <w:rPr>
          <w:rFonts w:cstheme="minorHAnsi"/>
          <w:sz w:val="20"/>
          <w:szCs w:val="20"/>
          <w:lang w:val="es-ES_tradnl" w:eastAsia="ja-JP"/>
        </w:rPr>
      </w:pPr>
    </w:p>
    <w:sdt>
      <w:sdtPr>
        <w:id w:val="-328128660"/>
        <w:placeholder>
          <w:docPart w:val="DefaultPlaceholder_1082065158"/>
        </w:placeholder>
      </w:sdtPr>
      <w:sdtContent>
        <w:p w14:paraId="19DBB7D2" w14:textId="77777777" w:rsidR="00724391" w:rsidRPr="009A3A4B" w:rsidRDefault="00724391" w:rsidP="00644B89">
          <w:pPr>
            <w:pStyle w:val="Contenido1"/>
            <w:ind w:firstLine="0"/>
          </w:pPr>
          <w:r w:rsidRPr="009A3A4B">
            <w:t>Calibri 11pt, justificado, cada párrafo con sangría en la primera línea.</w:t>
          </w:r>
        </w:p>
        <w:p w14:paraId="1D27ABCA" w14:textId="77777777" w:rsidR="00F1414B" w:rsidRPr="009A3A4B" w:rsidRDefault="00F1414B" w:rsidP="00644B89">
          <w:pPr>
            <w:pStyle w:val="Contenido1"/>
            <w:ind w:firstLine="0"/>
          </w:pPr>
          <w:r w:rsidRPr="009A3A4B">
            <w:t>La discusión debe considerar los resultados en relación con las hipótesis formuladas en la introducción y el lugar del estudio en el contexto de otros trabajos</w:t>
          </w:r>
        </w:p>
      </w:sdtContent>
    </w:sdt>
    <w:p w14:paraId="1CBEE771" w14:textId="77777777" w:rsidR="00F1414B" w:rsidRPr="009A3A4B" w:rsidRDefault="00F1414B" w:rsidP="0057396F">
      <w:pPr>
        <w:spacing w:after="0"/>
        <w:jc w:val="both"/>
        <w:rPr>
          <w:rFonts w:cstheme="minorHAnsi"/>
          <w:sz w:val="20"/>
          <w:szCs w:val="20"/>
          <w:lang w:val="es-ES_tradnl" w:eastAsia="ja-JP"/>
        </w:rPr>
      </w:pPr>
    </w:p>
    <w:sdt>
      <w:sdtPr>
        <w:rPr>
          <w:rFonts w:asciiTheme="minorHAnsi" w:hAnsiTheme="minorHAnsi"/>
          <w:b w:val="0"/>
          <w:caps w:val="0"/>
          <w:sz w:val="22"/>
          <w:szCs w:val="22"/>
          <w:lang w:val="es-CR" w:eastAsia="en-US"/>
        </w:rPr>
        <w:id w:val="482662048"/>
        <w:placeholder>
          <w:docPart w:val="DefaultPlaceholder_1082065158"/>
        </w:placeholder>
      </w:sdtPr>
      <w:sdtContent>
        <w:p w14:paraId="3899ABED" w14:textId="77777777" w:rsidR="00AC5989" w:rsidRPr="009A3A4B" w:rsidRDefault="00F1414B" w:rsidP="008E589E">
          <w:pPr>
            <w:pStyle w:val="Subtitulos1"/>
            <w:outlineLvl w:val="0"/>
            <w:rPr>
              <w:rFonts w:asciiTheme="minorHAnsi" w:hAnsiTheme="minorHAnsi"/>
            </w:rPr>
          </w:pPr>
          <w:r w:rsidRPr="009A3A4B">
            <w:rPr>
              <w:rFonts w:asciiTheme="minorHAnsi" w:hAnsiTheme="minorHAnsi"/>
            </w:rPr>
            <w:t>agradecimientos</w:t>
          </w:r>
        </w:p>
        <w:p w14:paraId="62C19B03" w14:textId="51D8CBA6" w:rsidR="00820A09" w:rsidRPr="009A3A4B" w:rsidRDefault="00AC5989" w:rsidP="00AC5989">
          <w:r w:rsidRPr="009A3A4B">
            <w:t>Título en Calibri, 12, negrita, izquierda, sin numerar, todo en mayúscula.</w:t>
          </w:r>
        </w:p>
      </w:sdtContent>
    </w:sdt>
    <w:p w14:paraId="3864AE70" w14:textId="77777777" w:rsidR="00820A09" w:rsidRPr="009A3A4B" w:rsidRDefault="00820A09" w:rsidP="00F1414B">
      <w:pPr>
        <w:spacing w:after="0"/>
      </w:pPr>
    </w:p>
    <w:sdt>
      <w:sdtPr>
        <w:id w:val="-1368674204"/>
        <w:placeholder>
          <w:docPart w:val="DefaultPlaceholder_1082065158"/>
        </w:placeholder>
      </w:sdtPr>
      <w:sdtContent>
        <w:p w14:paraId="0984CB31" w14:textId="77777777" w:rsidR="00820A09" w:rsidRPr="009A3A4B" w:rsidRDefault="00F1414B" w:rsidP="00644B89">
          <w:pPr>
            <w:pStyle w:val="Contenido1"/>
            <w:ind w:firstLine="0"/>
          </w:pPr>
          <w:r w:rsidRPr="009A3A4B">
            <w:t>En esta parte del artículo el autor hace un reconocimiento a las personas o instituciones que le ayudaron en sus investigaciones.  Se citan becas e instituciones que financian la investigación.</w:t>
          </w:r>
        </w:p>
      </w:sdtContent>
    </w:sdt>
    <w:p w14:paraId="65C19954" w14:textId="77777777" w:rsidR="0003187B" w:rsidRPr="009A3A4B" w:rsidRDefault="0003187B" w:rsidP="00F1414B">
      <w:pPr>
        <w:spacing w:after="0"/>
        <w:rPr>
          <w:rFonts w:cstheme="minorHAnsi"/>
          <w:lang w:val="es-ES_tradnl" w:eastAsia="ja-JP"/>
        </w:rPr>
      </w:pPr>
    </w:p>
    <w:p w14:paraId="6F55BB6E" w14:textId="77777777" w:rsidR="00AC5989" w:rsidRPr="009A3A4B" w:rsidRDefault="00AC5989" w:rsidP="00F1414B">
      <w:pPr>
        <w:spacing w:after="0"/>
        <w:rPr>
          <w:rFonts w:cstheme="minorHAnsi"/>
          <w:lang w:val="es-ES_tradnl" w:eastAsia="ja-JP"/>
        </w:rPr>
      </w:pPr>
    </w:p>
    <w:p w14:paraId="47044AF2" w14:textId="77777777" w:rsidR="00AC5989" w:rsidRPr="009A3A4B" w:rsidRDefault="00AC5989" w:rsidP="00F1414B">
      <w:pPr>
        <w:spacing w:after="0"/>
      </w:pPr>
    </w:p>
    <w:sdt>
      <w:sdtPr>
        <w:rPr>
          <w:rFonts w:asciiTheme="minorHAnsi" w:hAnsiTheme="minorHAnsi"/>
        </w:rPr>
        <w:id w:val="-562716190"/>
        <w:placeholder>
          <w:docPart w:val="DefaultPlaceholder_1082065158"/>
        </w:placeholder>
      </w:sdtPr>
      <w:sdtContent>
        <w:p w14:paraId="09E0A1E6" w14:textId="77777777" w:rsidR="00A668D6" w:rsidRPr="009A3A4B" w:rsidRDefault="00BD36CB" w:rsidP="008E589E">
          <w:pPr>
            <w:pStyle w:val="Subtitulos1"/>
            <w:outlineLvl w:val="0"/>
            <w:rPr>
              <w:rFonts w:asciiTheme="minorHAnsi" w:hAnsiTheme="minorHAnsi"/>
            </w:rPr>
          </w:pPr>
          <w:r w:rsidRPr="009A3A4B">
            <w:rPr>
              <w:rFonts w:asciiTheme="minorHAnsi" w:hAnsiTheme="minorHAnsi"/>
            </w:rPr>
            <w:t>referencias</w:t>
          </w:r>
        </w:p>
        <w:p w14:paraId="4F242A25" w14:textId="3CB00857" w:rsidR="00F1414B" w:rsidRPr="009A3A4B" w:rsidRDefault="00A668D6" w:rsidP="008E589E">
          <w:pPr>
            <w:pStyle w:val="Subtitulos1"/>
            <w:outlineLvl w:val="0"/>
            <w:rPr>
              <w:rFonts w:asciiTheme="minorHAnsi" w:hAnsiTheme="minorHAnsi"/>
            </w:rPr>
          </w:pPr>
          <w:r w:rsidRPr="009A3A4B">
            <w:rPr>
              <w:rFonts w:asciiTheme="minorHAnsi" w:hAnsiTheme="minorHAnsi"/>
              <w:b w:val="0"/>
              <w:caps w:val="0"/>
              <w:sz w:val="22"/>
              <w:szCs w:val="22"/>
              <w:lang w:val="es-CR" w:eastAsia="en-US"/>
            </w:rPr>
            <w:t>Título en Calibri, 12, negrita, izquierda, sin numerar, todo en mayúscula.</w:t>
          </w:r>
        </w:p>
      </w:sdtContent>
    </w:sdt>
    <w:p w14:paraId="48EAE4B4" w14:textId="483CBFC1" w:rsidR="00AC5989" w:rsidRPr="009A3A4B" w:rsidRDefault="00AC5989" w:rsidP="00F1414B">
      <w:pPr>
        <w:spacing w:after="0"/>
      </w:pPr>
      <w:r w:rsidRPr="009A3A4B">
        <w:t>Se enlistan en orden alfabético, con un renglón de espacio cada una y utilizando sangría francesa</w:t>
      </w:r>
      <w:r w:rsidR="00A668D6" w:rsidRPr="009A3A4B">
        <w:t xml:space="preserve">, </w:t>
      </w:r>
      <w:proofErr w:type="spellStart"/>
      <w:r w:rsidR="00A668D6" w:rsidRPr="009A3A4B">
        <w:t>Caibri</w:t>
      </w:r>
      <w:proofErr w:type="spellEnd"/>
      <w:r w:rsidR="00A668D6" w:rsidRPr="009A3A4B">
        <w:t xml:space="preserve"> 11pt.</w:t>
      </w:r>
    </w:p>
    <w:p w14:paraId="580308A3" w14:textId="0DD0B035" w:rsidR="0099064E" w:rsidRPr="009A3A4B" w:rsidRDefault="00AC5989" w:rsidP="00F1414B">
      <w:pPr>
        <w:spacing w:after="0"/>
      </w:pPr>
      <w:r w:rsidRPr="009A3A4B">
        <w:t>Utilizar</w:t>
      </w:r>
      <w:r w:rsidR="00BD36CB" w:rsidRPr="009A3A4B">
        <w:t xml:space="preserve"> formato APA 6.</w:t>
      </w:r>
      <w:r w:rsidR="0099064E" w:rsidRPr="009A3A4B">
        <w:t xml:space="preserve"> </w:t>
      </w:r>
      <w:hyperlink r:id="rId11" w:history="1">
        <w:r w:rsidR="0099064E" w:rsidRPr="009A3A4B">
          <w:rPr>
            <w:rStyle w:val="Hyperlink"/>
          </w:rPr>
          <w:t>https://www.apastyle.org/</w:t>
        </w:r>
      </w:hyperlink>
    </w:p>
    <w:p w14:paraId="076F41F1" w14:textId="77777777" w:rsidR="00BD36CB" w:rsidRPr="009A3A4B" w:rsidRDefault="00000000" w:rsidP="00F1414B">
      <w:pPr>
        <w:spacing w:after="0"/>
      </w:pPr>
      <w:hyperlink r:id="rId12" w:history="1">
        <w:r w:rsidR="00901C94" w:rsidRPr="009A3A4B">
          <w:rPr>
            <w:rStyle w:val="Hyperlink"/>
          </w:rPr>
          <w:t>https://biblioteca.uah.es/investigacion/documentos/Ejemplos-apa-buah.pdf</w:t>
        </w:r>
      </w:hyperlink>
    </w:p>
    <w:p w14:paraId="52415D2B" w14:textId="77777777" w:rsidR="00901C94" w:rsidRPr="009A3A4B" w:rsidRDefault="00901C94" w:rsidP="00F1414B">
      <w:pPr>
        <w:spacing w:after="0"/>
      </w:pPr>
    </w:p>
    <w:p w14:paraId="30A01150" w14:textId="77777777" w:rsidR="00BD36CB" w:rsidRPr="009A3A4B" w:rsidRDefault="00BD36CB" w:rsidP="008E589E">
      <w:pPr>
        <w:pStyle w:val="NormalWeb"/>
        <w:spacing w:before="0" w:beforeAutospacing="0" w:after="0" w:afterAutospacing="0"/>
        <w:outlineLvl w:val="0"/>
        <w:rPr>
          <w:rFonts w:asciiTheme="minorHAnsi" w:hAnsiTheme="minorHAnsi" w:cs="Arial"/>
          <w:b/>
          <w:sz w:val="20"/>
          <w:szCs w:val="20"/>
          <w:lang w:val="es-CR"/>
        </w:rPr>
      </w:pPr>
      <w:r w:rsidRPr="009A3A4B">
        <w:rPr>
          <w:rFonts w:asciiTheme="minorHAnsi" w:hAnsiTheme="minorHAnsi" w:cs="Arial"/>
          <w:b/>
          <w:sz w:val="20"/>
          <w:szCs w:val="20"/>
          <w:lang w:val="es-CR"/>
        </w:rPr>
        <w:t>Artículos</w:t>
      </w:r>
      <w:r w:rsidR="0003187B" w:rsidRPr="009A3A4B">
        <w:rPr>
          <w:rFonts w:asciiTheme="minorHAnsi" w:hAnsiTheme="minorHAnsi" w:cs="Arial"/>
          <w:b/>
          <w:sz w:val="20"/>
          <w:szCs w:val="20"/>
          <w:lang w:val="es-CR"/>
        </w:rPr>
        <w:t xml:space="preserve"> de revista impreso</w:t>
      </w:r>
      <w:r w:rsidRPr="009A3A4B">
        <w:rPr>
          <w:rFonts w:asciiTheme="minorHAnsi" w:hAnsiTheme="minorHAnsi" w:cs="Arial"/>
          <w:b/>
          <w:sz w:val="20"/>
          <w:szCs w:val="20"/>
          <w:lang w:val="es-CR"/>
        </w:rPr>
        <w:t>:</w:t>
      </w:r>
    </w:p>
    <w:p w14:paraId="07C509F9"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2D1C5C1E"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r w:rsidRPr="009A3A4B">
        <w:rPr>
          <w:rFonts w:asciiTheme="minorHAnsi" w:hAnsiTheme="minorHAnsi" w:cs="Arial"/>
          <w:noProof/>
          <w:sz w:val="20"/>
          <w:szCs w:val="20"/>
          <w:lang w:val="es-CR" w:eastAsia="es-CR"/>
        </w:rPr>
        <mc:AlternateContent>
          <mc:Choice Requires="wps">
            <w:drawing>
              <wp:anchor distT="0" distB="0" distL="114300" distR="114300" simplePos="0" relativeHeight="251661312" behindDoc="0" locked="0" layoutInCell="1" allowOverlap="1" wp14:anchorId="3620D9C6" wp14:editId="1840DF11">
                <wp:simplePos x="0" y="0"/>
                <wp:positionH relativeFrom="column">
                  <wp:posOffset>54610</wp:posOffset>
                </wp:positionH>
                <wp:positionV relativeFrom="paragraph">
                  <wp:posOffset>41275</wp:posOffset>
                </wp:positionV>
                <wp:extent cx="6210605" cy="840740"/>
                <wp:effectExtent l="0" t="0" r="38100" b="22860"/>
                <wp:wrapNone/>
                <wp:docPr id="6" name="6 Cuadro de texto"/>
                <wp:cNvGraphicFramePr/>
                <a:graphic xmlns:a="http://schemas.openxmlformats.org/drawingml/2006/main">
                  <a:graphicData uri="http://schemas.microsoft.com/office/word/2010/wordprocessingShape">
                    <wps:wsp>
                      <wps:cNvSpPr txBox="1"/>
                      <wps:spPr>
                        <a:xfrm>
                          <a:off x="0" y="0"/>
                          <a:ext cx="6210605" cy="840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B8736" w14:textId="53E3F3F8" w:rsidR="0003187B" w:rsidRDefault="0003187B">
                            <w:r>
                              <w:t xml:space="preserve">Autor (s) del artículo - Apellido, Inicial. (Año de publicación). Título del artículo. </w:t>
                            </w:r>
                            <w:r w:rsidRPr="0004318D">
                              <w:rPr>
                                <w:i/>
                              </w:rPr>
                              <w:t xml:space="preserve">Título de la revista, </w:t>
                            </w:r>
                            <w:proofErr w:type="spellStart"/>
                            <w:r w:rsidRPr="0004318D">
                              <w:rPr>
                                <w:i/>
                              </w:rPr>
                              <w:t>vol</w:t>
                            </w:r>
                            <w:proofErr w:type="spellEnd"/>
                            <w:r>
                              <w:t xml:space="preserve"> (</w:t>
                            </w:r>
                            <w:proofErr w:type="spellStart"/>
                            <w:r>
                              <w:t>nº</w:t>
                            </w:r>
                            <w:proofErr w:type="spellEnd"/>
                            <w:r>
                              <w:t xml:space="preserve">), </w:t>
                            </w:r>
                            <w:r w:rsidR="00FC5C96">
                              <w:t>pá</w:t>
                            </w:r>
                            <w:r w:rsidR="0004318D">
                              <w:t>ginas</w:t>
                            </w:r>
                            <w:r>
                              <w:t xml:space="preserve">. </w:t>
                            </w:r>
                            <w:proofErr w:type="spellStart"/>
                            <w:r>
                              <w:t>doi</w:t>
                            </w:r>
                            <w:proofErr w:type="spellEnd"/>
                            <w:r>
                              <w:t xml:space="preserve">: </w:t>
                            </w:r>
                            <w:r w:rsidR="0004318D">
                              <w:t>XXXXXXXXXXXXXXX</w:t>
                            </w:r>
                            <w:r w:rsidR="003769AC">
                              <w:t xml:space="preserve"> </w:t>
                            </w:r>
                          </w:p>
                          <w:p w14:paraId="5D953A42" w14:textId="73514063" w:rsidR="00A668D6" w:rsidRDefault="00A668D6">
                            <w:r>
                              <w:t>**notar que el título y volumen van</w:t>
                            </w:r>
                            <w:r w:rsidR="00B55615">
                              <w:t xml:space="preserve"> en </w:t>
                            </w:r>
                            <w:r w:rsidR="00B55615" w:rsidRPr="00B55615">
                              <w:rPr>
                                <w:i/>
                              </w:rPr>
                              <w:t>itálica</w:t>
                            </w:r>
                            <w:r>
                              <w:t xml:space="preserve"> </w:t>
                            </w:r>
                          </w:p>
                          <w:p w14:paraId="4B790EC7" w14:textId="451DF185" w:rsidR="00A668D6" w:rsidRDefault="00A668D6">
                            <w:r>
                              <w:t xml:space="preserve">van en </w:t>
                            </w:r>
                            <w:proofErr w:type="spellStart"/>
                            <w:r>
                              <w:t>itálicaen</w:t>
                            </w:r>
                            <w:proofErr w:type="spellEnd"/>
                            <w:r>
                              <w:t xml:space="preserve"> 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20D9C6" id="_x0000_t202" coordsize="21600,21600" o:spt="202" path="m,l,21600r21600,l21600,xe">
                <v:stroke joinstyle="miter"/>
                <v:path gradientshapeok="t" o:connecttype="rect"/>
              </v:shapetype>
              <v:shape id="6 Cuadro de texto" o:spid="_x0000_s1026" type="#_x0000_t202" style="position:absolute;left:0;text-align:left;margin-left:4.3pt;margin-top:3.25pt;width:489pt;height:6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" fillcolor="white [3201]" strokeweight=".5pt">
                <v:textbox>
                  <w:txbxContent>
                    <w:p w14:paraId="547B8736" w14:textId="53E3F3F8" w:rsidR="0003187B" w:rsidRDefault="0003187B">
                      <w:r>
                        <w:t xml:space="preserve">Autor (s) del artículo - Apellido, Inicial. (Año de publicación). Título del artículo. </w:t>
                      </w:r>
                      <w:r w:rsidRPr="0004318D">
                        <w:rPr>
                          <w:i/>
                        </w:rPr>
                        <w:t xml:space="preserve">Título de la revista, </w:t>
                      </w:r>
                      <w:proofErr w:type="spellStart"/>
                      <w:r w:rsidRPr="0004318D">
                        <w:rPr>
                          <w:i/>
                        </w:rPr>
                        <w:t>vol</w:t>
                      </w:r>
                      <w:proofErr w:type="spellEnd"/>
                      <w:r>
                        <w:t xml:space="preserve"> (nº), </w:t>
                      </w:r>
                      <w:r w:rsidR="00FC5C96">
                        <w:t>pá</w:t>
                      </w:r>
                      <w:r w:rsidR="0004318D">
                        <w:t>ginas</w:t>
                      </w:r>
                      <w:r>
                        <w:t xml:space="preserve">. </w:t>
                      </w:r>
                      <w:proofErr w:type="spellStart"/>
                      <w:r>
                        <w:t>doi</w:t>
                      </w:r>
                      <w:proofErr w:type="spellEnd"/>
                      <w:r>
                        <w:t xml:space="preserve">: </w:t>
                      </w:r>
                      <w:r w:rsidR="0004318D">
                        <w:t>XXXXXXXXXXXXXXX</w:t>
                      </w:r>
                      <w:r w:rsidR="003769AC">
                        <w:t xml:space="preserve"> </w:t>
                      </w:r>
                    </w:p>
                    <w:p w14:paraId="5D953A42" w14:textId="73514063" w:rsidR="00A668D6" w:rsidRDefault="00A668D6">
                      <w:r>
                        <w:t>**notar que el título y volumen van</w:t>
                      </w:r>
                      <w:r w:rsidR="00B55615">
                        <w:t xml:space="preserve"> en </w:t>
                      </w:r>
                      <w:r w:rsidR="00B55615" w:rsidRPr="00B55615">
                        <w:rPr>
                          <w:i/>
                        </w:rPr>
                        <w:t>itálica</w:t>
                      </w:r>
                      <w:r>
                        <w:t xml:space="preserve"> </w:t>
                      </w:r>
                    </w:p>
                    <w:p w14:paraId="4B790EC7" w14:textId="451DF185" w:rsidR="00A668D6" w:rsidRDefault="00A668D6">
                      <w:r>
                        <w:t xml:space="preserve">van en </w:t>
                      </w:r>
                      <w:proofErr w:type="spellStart"/>
                      <w:r>
                        <w:t>itálicaen</w:t>
                      </w:r>
                      <w:proofErr w:type="spellEnd"/>
                      <w:r>
                        <w:t xml:space="preserve"> en</w:t>
                      </w:r>
                    </w:p>
                  </w:txbxContent>
                </v:textbox>
              </v:shape>
            </w:pict>
          </mc:Fallback>
        </mc:AlternateContent>
      </w:r>
    </w:p>
    <w:p w14:paraId="3406A964"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7E9D2788"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6E02942C"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73FB6147"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0DCFE665" w14:textId="77777777" w:rsidR="002B1CA3" w:rsidRPr="009A3A4B" w:rsidRDefault="002B1CA3" w:rsidP="00BD36CB">
      <w:pPr>
        <w:pStyle w:val="NormalWeb"/>
        <w:spacing w:before="0" w:beforeAutospacing="0" w:after="0" w:afterAutospacing="0"/>
        <w:rPr>
          <w:rFonts w:asciiTheme="minorHAnsi" w:hAnsiTheme="minorHAnsi" w:cs="Arial"/>
          <w:b/>
          <w:sz w:val="20"/>
          <w:szCs w:val="20"/>
          <w:lang w:val="es-CR"/>
        </w:rPr>
      </w:pPr>
    </w:p>
    <w:p w14:paraId="39C89943" w14:textId="77777777" w:rsidR="00B55615" w:rsidRPr="009A3A4B" w:rsidRDefault="00B55615" w:rsidP="00A668D6">
      <w:pPr>
        <w:spacing w:line="240" w:lineRule="auto"/>
        <w:ind w:left="567" w:hanging="567"/>
        <w:contextualSpacing/>
        <w:jc w:val="both"/>
        <w:rPr>
          <w:rFonts w:cs="Times New Roman"/>
        </w:rPr>
      </w:pPr>
    </w:p>
    <w:p w14:paraId="60932D65" w14:textId="77777777" w:rsidR="00A668D6" w:rsidRPr="009A3A4B" w:rsidRDefault="00A668D6" w:rsidP="00A668D6">
      <w:pPr>
        <w:spacing w:line="240" w:lineRule="auto"/>
        <w:ind w:left="567" w:hanging="567"/>
        <w:contextualSpacing/>
        <w:jc w:val="both"/>
        <w:rPr>
          <w:rFonts w:cs="Times New Roman"/>
        </w:rPr>
      </w:pPr>
      <w:r w:rsidRPr="009A3A4B">
        <w:rPr>
          <w:rFonts w:cs="Times New Roman"/>
          <w:lang w:val="en-US"/>
        </w:rPr>
        <w:t xml:space="preserve">Campitelli, P., &amp; </w:t>
      </w:r>
      <w:proofErr w:type="spellStart"/>
      <w:r w:rsidRPr="009A3A4B">
        <w:rPr>
          <w:rFonts w:cs="Times New Roman"/>
          <w:lang w:val="en-US"/>
        </w:rPr>
        <w:t>Ceppi</w:t>
      </w:r>
      <w:proofErr w:type="spellEnd"/>
      <w:r w:rsidRPr="009A3A4B">
        <w:rPr>
          <w:rFonts w:cs="Times New Roman"/>
          <w:lang w:val="en-US"/>
        </w:rPr>
        <w:t xml:space="preserve">, S. (2008). Chemical, physical and biological compost and vermicompost characterization: A chemometric study. </w:t>
      </w:r>
      <w:proofErr w:type="spellStart"/>
      <w:r w:rsidRPr="009A3A4B">
        <w:rPr>
          <w:rFonts w:cs="Times New Roman"/>
          <w:i/>
        </w:rPr>
        <w:t>Chemometrics</w:t>
      </w:r>
      <w:proofErr w:type="spellEnd"/>
      <w:r w:rsidRPr="009A3A4B">
        <w:rPr>
          <w:rFonts w:cs="Times New Roman"/>
          <w:i/>
        </w:rPr>
        <w:t xml:space="preserve"> and </w:t>
      </w:r>
      <w:proofErr w:type="spellStart"/>
      <w:r w:rsidRPr="009A3A4B">
        <w:rPr>
          <w:rFonts w:cs="Times New Roman"/>
          <w:i/>
        </w:rPr>
        <w:t>Intelligent</w:t>
      </w:r>
      <w:proofErr w:type="spellEnd"/>
      <w:r w:rsidRPr="009A3A4B">
        <w:rPr>
          <w:rFonts w:cs="Times New Roman"/>
          <w:i/>
        </w:rPr>
        <w:t xml:space="preserve"> </w:t>
      </w:r>
      <w:proofErr w:type="spellStart"/>
      <w:r w:rsidRPr="009A3A4B">
        <w:rPr>
          <w:rFonts w:cs="Times New Roman"/>
          <w:i/>
        </w:rPr>
        <w:t>Laboratory</w:t>
      </w:r>
      <w:proofErr w:type="spellEnd"/>
      <w:r w:rsidRPr="009A3A4B">
        <w:rPr>
          <w:rFonts w:cs="Times New Roman"/>
          <w:i/>
        </w:rPr>
        <w:t xml:space="preserve"> </w:t>
      </w:r>
      <w:proofErr w:type="spellStart"/>
      <w:r w:rsidRPr="009A3A4B">
        <w:rPr>
          <w:rFonts w:cs="Times New Roman"/>
          <w:i/>
        </w:rPr>
        <w:t>Systems</w:t>
      </w:r>
      <w:proofErr w:type="spellEnd"/>
      <w:r w:rsidRPr="009A3A4B">
        <w:rPr>
          <w:rFonts w:cs="Times New Roman"/>
          <w:i/>
        </w:rPr>
        <w:t>, 90</w:t>
      </w:r>
      <w:r w:rsidRPr="009A3A4B">
        <w:rPr>
          <w:rFonts w:cs="Times New Roman"/>
        </w:rPr>
        <w:t xml:space="preserve">(1), 64-71. </w:t>
      </w:r>
      <w:proofErr w:type="gramStart"/>
      <w:r w:rsidRPr="009A3A4B">
        <w:rPr>
          <w:rFonts w:cs="Times New Roman"/>
        </w:rPr>
        <w:t>doi:10.1016/j.chemolab</w:t>
      </w:r>
      <w:proofErr w:type="gramEnd"/>
      <w:r w:rsidRPr="009A3A4B">
        <w:rPr>
          <w:rFonts w:cs="Times New Roman"/>
        </w:rPr>
        <w:t>.2007.08.001</w:t>
      </w:r>
    </w:p>
    <w:p w14:paraId="09415695" w14:textId="77777777" w:rsidR="00A668D6" w:rsidRPr="009A3A4B" w:rsidRDefault="00A668D6" w:rsidP="00A668D6">
      <w:pPr>
        <w:spacing w:line="240" w:lineRule="auto"/>
        <w:ind w:left="567" w:hanging="567"/>
        <w:contextualSpacing/>
        <w:jc w:val="both"/>
        <w:rPr>
          <w:rFonts w:cs="Times New Roman"/>
        </w:rPr>
      </w:pPr>
    </w:p>
    <w:p w14:paraId="2AA35245" w14:textId="77777777" w:rsidR="00A668D6" w:rsidRPr="009A3A4B" w:rsidRDefault="00A668D6" w:rsidP="00A668D6">
      <w:pPr>
        <w:spacing w:line="240" w:lineRule="auto"/>
        <w:ind w:left="567" w:hanging="567"/>
        <w:contextualSpacing/>
        <w:jc w:val="both"/>
        <w:rPr>
          <w:rFonts w:cs="Times New Roman"/>
        </w:rPr>
      </w:pPr>
      <w:r w:rsidRPr="009A3A4B">
        <w:rPr>
          <w:rFonts w:cs="Times New Roman"/>
        </w:rPr>
        <w:t xml:space="preserve">Campo-Martínez, A., Acosta-Sanchez, R. L., Morales-Velasco, S., &amp; Prado, F. A. (2014). Evaluación de microorganismos de montaña (mm) en la producción de acelga en la meseta de Popayán. </w:t>
      </w:r>
      <w:r w:rsidRPr="009A3A4B">
        <w:rPr>
          <w:rFonts w:cs="Times New Roman"/>
          <w:i/>
        </w:rPr>
        <w:t>Biotecnología en el Sector Agropecuario y Agroindustrial, 12</w:t>
      </w:r>
      <w:r w:rsidRPr="009A3A4B">
        <w:rPr>
          <w:rFonts w:cs="Times New Roman"/>
        </w:rPr>
        <w:t xml:space="preserve">(1), 79-87. </w:t>
      </w:r>
    </w:p>
    <w:p w14:paraId="0929B42F" w14:textId="77777777" w:rsidR="00B55615" w:rsidRPr="009A3A4B" w:rsidRDefault="00B55615" w:rsidP="00A668D6">
      <w:pPr>
        <w:spacing w:line="240" w:lineRule="auto"/>
        <w:ind w:left="567" w:hanging="567"/>
        <w:contextualSpacing/>
        <w:jc w:val="both"/>
        <w:rPr>
          <w:rFonts w:cs="Times New Roman"/>
        </w:rPr>
      </w:pPr>
    </w:p>
    <w:p w14:paraId="1FF220E7" w14:textId="25786D0B" w:rsidR="00B55615" w:rsidRPr="009A3A4B" w:rsidRDefault="00B55615" w:rsidP="00A668D6">
      <w:pPr>
        <w:spacing w:line="240" w:lineRule="auto"/>
        <w:ind w:left="567" w:hanging="567"/>
        <w:contextualSpacing/>
        <w:jc w:val="both"/>
        <w:rPr>
          <w:rFonts w:cs="Times New Roman"/>
          <w:lang w:val="en-US"/>
        </w:rPr>
      </w:pPr>
      <w:proofErr w:type="spellStart"/>
      <w:r w:rsidRPr="009A3A4B">
        <w:rPr>
          <w:rFonts w:cs="Times New Roman"/>
        </w:rPr>
        <w:t>Hachicha</w:t>
      </w:r>
      <w:proofErr w:type="spellEnd"/>
      <w:r w:rsidRPr="009A3A4B">
        <w:rPr>
          <w:rFonts w:cs="Times New Roman"/>
        </w:rPr>
        <w:t xml:space="preserve">, R., </w:t>
      </w:r>
      <w:proofErr w:type="spellStart"/>
      <w:r w:rsidRPr="009A3A4B">
        <w:rPr>
          <w:rFonts w:cs="Times New Roman"/>
        </w:rPr>
        <w:t>Rekik</w:t>
      </w:r>
      <w:proofErr w:type="spellEnd"/>
      <w:r w:rsidRPr="009A3A4B">
        <w:rPr>
          <w:rFonts w:cs="Times New Roman"/>
        </w:rPr>
        <w:t xml:space="preserve">, O., </w:t>
      </w:r>
      <w:proofErr w:type="spellStart"/>
      <w:r w:rsidRPr="009A3A4B">
        <w:rPr>
          <w:rFonts w:cs="Times New Roman"/>
        </w:rPr>
        <w:t>Hachicha</w:t>
      </w:r>
      <w:proofErr w:type="spellEnd"/>
      <w:r w:rsidRPr="009A3A4B">
        <w:rPr>
          <w:rFonts w:cs="Times New Roman"/>
        </w:rPr>
        <w:t xml:space="preserve">, S., </w:t>
      </w:r>
      <w:proofErr w:type="spellStart"/>
      <w:r w:rsidRPr="009A3A4B">
        <w:rPr>
          <w:rFonts w:cs="Times New Roman"/>
        </w:rPr>
        <w:t>Ferchichi</w:t>
      </w:r>
      <w:proofErr w:type="spellEnd"/>
      <w:r w:rsidRPr="009A3A4B">
        <w:rPr>
          <w:rFonts w:cs="Times New Roman"/>
        </w:rPr>
        <w:t xml:space="preserve">, M., Woodward, S., </w:t>
      </w:r>
      <w:proofErr w:type="spellStart"/>
      <w:r w:rsidRPr="009A3A4B">
        <w:rPr>
          <w:rFonts w:cs="Times New Roman"/>
        </w:rPr>
        <w:t>Moncef</w:t>
      </w:r>
      <w:proofErr w:type="spellEnd"/>
      <w:r w:rsidRPr="009A3A4B">
        <w:rPr>
          <w:rFonts w:cs="Times New Roman"/>
        </w:rPr>
        <w:t xml:space="preserve">, N., . . . </w:t>
      </w:r>
      <w:proofErr w:type="spellStart"/>
      <w:r w:rsidRPr="009A3A4B">
        <w:rPr>
          <w:rFonts w:cs="Times New Roman"/>
          <w:lang w:val="en-US"/>
        </w:rPr>
        <w:t>Mechichi</w:t>
      </w:r>
      <w:proofErr w:type="spellEnd"/>
      <w:r w:rsidRPr="009A3A4B">
        <w:rPr>
          <w:rFonts w:cs="Times New Roman"/>
          <w:lang w:val="en-US"/>
        </w:rPr>
        <w:t xml:space="preserve">, T. (2012). Co-composting of spent coffee ground with olive mill wastewater sludge and poultry manure and effect of </w:t>
      </w:r>
      <w:proofErr w:type="spellStart"/>
      <w:r w:rsidRPr="009A3A4B">
        <w:rPr>
          <w:rFonts w:cs="Times New Roman"/>
          <w:lang w:val="en-US"/>
        </w:rPr>
        <w:t>Trametes</w:t>
      </w:r>
      <w:proofErr w:type="spellEnd"/>
      <w:r w:rsidRPr="009A3A4B">
        <w:rPr>
          <w:rFonts w:cs="Times New Roman"/>
          <w:lang w:val="en-US"/>
        </w:rPr>
        <w:t xml:space="preserve"> versicolor inoculation on the compost maturity. </w:t>
      </w:r>
      <w:r w:rsidRPr="009A3A4B">
        <w:rPr>
          <w:rFonts w:cs="Times New Roman"/>
          <w:i/>
          <w:lang w:val="en-US"/>
        </w:rPr>
        <w:t>Chemosphere, 88</w:t>
      </w:r>
      <w:r w:rsidRPr="009A3A4B">
        <w:rPr>
          <w:rFonts w:cs="Times New Roman"/>
          <w:lang w:val="en-US"/>
        </w:rPr>
        <w:t xml:space="preserve">(6), 677-682. doi:10.1016/j.chemosphere.2012.03.053 </w:t>
      </w:r>
    </w:p>
    <w:p w14:paraId="5EA44FB8" w14:textId="77777777" w:rsidR="00A668D6" w:rsidRPr="009A3A4B" w:rsidRDefault="00A668D6" w:rsidP="00BD36CB">
      <w:pPr>
        <w:pStyle w:val="NormalWeb"/>
        <w:spacing w:before="0" w:beforeAutospacing="0" w:after="0" w:afterAutospacing="0"/>
        <w:rPr>
          <w:rFonts w:asciiTheme="minorHAnsi" w:hAnsiTheme="minorHAnsi" w:cs="Arial"/>
          <w:b/>
          <w:sz w:val="20"/>
          <w:szCs w:val="20"/>
          <w:lang w:val="en-US"/>
        </w:rPr>
      </w:pPr>
    </w:p>
    <w:p w14:paraId="7BC65F12" w14:textId="77777777" w:rsidR="00BD36CB" w:rsidRPr="009A3A4B" w:rsidRDefault="00BD36CB" w:rsidP="008E589E">
      <w:pPr>
        <w:pStyle w:val="NormalWeb"/>
        <w:spacing w:before="0" w:beforeAutospacing="0" w:after="0" w:afterAutospacing="0"/>
        <w:outlineLvl w:val="0"/>
        <w:rPr>
          <w:rFonts w:asciiTheme="minorHAnsi" w:hAnsiTheme="minorHAnsi" w:cs="Arial"/>
          <w:b/>
          <w:sz w:val="20"/>
          <w:szCs w:val="20"/>
          <w:lang w:val="en-US"/>
        </w:rPr>
      </w:pPr>
      <w:proofErr w:type="spellStart"/>
      <w:r w:rsidRPr="009A3A4B">
        <w:rPr>
          <w:rFonts w:asciiTheme="minorHAnsi" w:hAnsiTheme="minorHAnsi" w:cs="Arial"/>
          <w:b/>
          <w:sz w:val="20"/>
          <w:szCs w:val="20"/>
          <w:lang w:val="en-US"/>
        </w:rPr>
        <w:t>Libros</w:t>
      </w:r>
      <w:proofErr w:type="spellEnd"/>
      <w:r w:rsidRPr="009A3A4B">
        <w:rPr>
          <w:rFonts w:asciiTheme="minorHAnsi" w:hAnsiTheme="minorHAnsi" w:cs="Arial"/>
          <w:b/>
          <w:sz w:val="20"/>
          <w:szCs w:val="20"/>
          <w:lang w:val="en-US"/>
        </w:rPr>
        <w:t>:</w:t>
      </w:r>
    </w:p>
    <w:p w14:paraId="043A2017" w14:textId="77777777" w:rsidR="00901C94" w:rsidRPr="009A3A4B" w:rsidRDefault="00901C94" w:rsidP="00BD36CB">
      <w:pPr>
        <w:pStyle w:val="NormalWeb"/>
        <w:spacing w:before="0" w:beforeAutospacing="0" w:after="0" w:afterAutospacing="0"/>
        <w:rPr>
          <w:rFonts w:asciiTheme="minorHAnsi" w:hAnsiTheme="minorHAnsi" w:cs="Arial"/>
          <w:b/>
          <w:sz w:val="20"/>
          <w:szCs w:val="20"/>
          <w:lang w:val="en-US"/>
        </w:rPr>
      </w:pPr>
    </w:p>
    <w:p w14:paraId="44EDD138" w14:textId="77777777" w:rsidR="00901C94" w:rsidRPr="009A3A4B" w:rsidRDefault="00901C94" w:rsidP="00BD36CB">
      <w:pPr>
        <w:pStyle w:val="NormalWeb"/>
        <w:spacing w:before="0" w:beforeAutospacing="0" w:after="0" w:afterAutospacing="0"/>
        <w:rPr>
          <w:rFonts w:asciiTheme="minorHAnsi" w:hAnsiTheme="minorHAnsi"/>
          <w:lang w:val="en-US"/>
        </w:rPr>
      </w:pPr>
      <w:r w:rsidRPr="009A3A4B">
        <w:rPr>
          <w:rFonts w:asciiTheme="minorHAnsi" w:hAnsiTheme="minorHAnsi"/>
          <w:noProof/>
          <w:lang w:val="es-CR" w:eastAsia="es-CR"/>
        </w:rPr>
        <mc:AlternateContent>
          <mc:Choice Requires="wps">
            <w:drawing>
              <wp:anchor distT="0" distB="0" distL="114300" distR="114300" simplePos="0" relativeHeight="251659264" behindDoc="0" locked="0" layoutInCell="1" allowOverlap="1" wp14:anchorId="70ECA2A4" wp14:editId="41285AF9">
                <wp:simplePos x="0" y="0"/>
                <wp:positionH relativeFrom="column">
                  <wp:posOffset>55321</wp:posOffset>
                </wp:positionH>
                <wp:positionV relativeFrom="paragraph">
                  <wp:posOffset>16586</wp:posOffset>
                </wp:positionV>
                <wp:extent cx="6085840" cy="336499"/>
                <wp:effectExtent l="0" t="0" r="10160" b="26035"/>
                <wp:wrapNone/>
                <wp:docPr id="4" name="4 Cuadro de texto"/>
                <wp:cNvGraphicFramePr/>
                <a:graphic xmlns:a="http://schemas.openxmlformats.org/drawingml/2006/main">
                  <a:graphicData uri="http://schemas.microsoft.com/office/word/2010/wordprocessingShape">
                    <wps:wsp>
                      <wps:cNvSpPr txBox="1"/>
                      <wps:spPr>
                        <a:xfrm>
                          <a:off x="0" y="0"/>
                          <a:ext cx="6085840" cy="33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18F19" w14:textId="77777777" w:rsidR="00901C94" w:rsidRDefault="002B1CA3" w:rsidP="0003187B">
                            <w:pPr>
                              <w:pStyle w:val="NormalWeb"/>
                              <w:spacing w:before="0" w:beforeAutospacing="0" w:after="0" w:afterAutospacing="0"/>
                              <w:ind w:left="709" w:hanging="709"/>
                              <w:rPr>
                                <w:rFonts w:asciiTheme="minorHAnsi" w:hAnsiTheme="minorHAnsi" w:cstheme="minorHAnsi"/>
                                <w:sz w:val="22"/>
                                <w:szCs w:val="22"/>
                              </w:rPr>
                            </w:pPr>
                            <w:r>
                              <w:rPr>
                                <w:rFonts w:asciiTheme="minorHAnsi" w:hAnsiTheme="minorHAnsi" w:cstheme="minorHAnsi"/>
                                <w:sz w:val="22"/>
                                <w:szCs w:val="22"/>
                              </w:rPr>
                              <w:t xml:space="preserve">Autor (s) del libro - </w:t>
                            </w:r>
                            <w:r w:rsidR="00901C94" w:rsidRPr="00901C94">
                              <w:rPr>
                                <w:rFonts w:asciiTheme="minorHAnsi" w:hAnsiTheme="minorHAnsi" w:cstheme="minorHAnsi"/>
                                <w:sz w:val="22"/>
                                <w:szCs w:val="22"/>
                              </w:rPr>
                              <w:t xml:space="preserve">Apellido, Inicial. (Año de publicación). </w:t>
                            </w:r>
                            <w:r w:rsidR="00901C94" w:rsidRPr="00FC5C96">
                              <w:rPr>
                                <w:rFonts w:asciiTheme="minorHAnsi" w:hAnsiTheme="minorHAnsi" w:cstheme="minorHAnsi"/>
                                <w:i/>
                                <w:sz w:val="22"/>
                                <w:szCs w:val="22"/>
                              </w:rPr>
                              <w:t>Título del libro</w:t>
                            </w:r>
                            <w:r w:rsidR="00901C94" w:rsidRPr="00901C94">
                              <w:rPr>
                                <w:rFonts w:asciiTheme="minorHAnsi" w:hAnsiTheme="minorHAnsi" w:cstheme="minorHAnsi"/>
                                <w:sz w:val="22"/>
                                <w:szCs w:val="22"/>
                              </w:rPr>
                              <w:t>. Lugar de publicación: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CA2A4" id="4 Cuadro de texto" o:spid="_x0000_s1027" type="#_x0000_t202" style="position:absolute;left:0;text-align:left;margin-left:4.35pt;margin-top:1.3pt;width:479.2pt;height: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" fillcolor="white [3201]" strokeweight=".5pt">
                <v:textbox>
                  <w:txbxContent>
                    <w:p w14:paraId="4D618F19" w14:textId="77777777" w:rsidR="00901C94" w:rsidRDefault="002B1CA3" w:rsidP="0003187B">
                      <w:pPr>
                        <w:pStyle w:val="NormalWeb"/>
                        <w:spacing w:before="0" w:beforeAutospacing="0" w:after="0" w:afterAutospacing="0"/>
                        <w:ind w:left="709" w:hanging="709"/>
                        <w:rPr>
                          <w:rFonts w:asciiTheme="minorHAnsi" w:hAnsiTheme="minorHAnsi" w:cstheme="minorHAnsi"/>
                          <w:sz w:val="22"/>
                          <w:szCs w:val="22"/>
                        </w:rPr>
                      </w:pPr>
                      <w:r>
                        <w:rPr>
                          <w:rFonts w:asciiTheme="minorHAnsi" w:hAnsiTheme="minorHAnsi" w:cstheme="minorHAnsi"/>
                          <w:sz w:val="22"/>
                          <w:szCs w:val="22"/>
                        </w:rPr>
                        <w:t xml:space="preserve">Autor (s) del libro - </w:t>
                      </w:r>
                      <w:r w:rsidR="00901C94" w:rsidRPr="00901C94">
                        <w:rPr>
                          <w:rFonts w:asciiTheme="minorHAnsi" w:hAnsiTheme="minorHAnsi" w:cstheme="minorHAnsi"/>
                          <w:sz w:val="22"/>
                          <w:szCs w:val="22"/>
                        </w:rPr>
                        <w:t xml:space="preserve">Apellido, Inicial. (Año de publicación). </w:t>
                      </w:r>
                      <w:r w:rsidR="00901C94" w:rsidRPr="00FC5C96">
                        <w:rPr>
                          <w:rFonts w:asciiTheme="minorHAnsi" w:hAnsiTheme="minorHAnsi" w:cstheme="minorHAnsi"/>
                          <w:i/>
                          <w:sz w:val="22"/>
                          <w:szCs w:val="22"/>
                        </w:rPr>
                        <w:t>Título del libro</w:t>
                      </w:r>
                      <w:r w:rsidR="00901C94" w:rsidRPr="00901C94">
                        <w:rPr>
                          <w:rFonts w:asciiTheme="minorHAnsi" w:hAnsiTheme="minorHAnsi" w:cstheme="minorHAnsi"/>
                          <w:sz w:val="22"/>
                          <w:szCs w:val="22"/>
                        </w:rPr>
                        <w:t>. Lugar de publicación: Editorial.</w:t>
                      </w:r>
                    </w:p>
                  </w:txbxContent>
                </v:textbox>
              </v:shape>
            </w:pict>
          </mc:Fallback>
        </mc:AlternateContent>
      </w:r>
    </w:p>
    <w:p w14:paraId="72803A64" w14:textId="77777777" w:rsidR="00901C94" w:rsidRPr="009A3A4B" w:rsidRDefault="00901C94" w:rsidP="00BD36CB">
      <w:pPr>
        <w:pStyle w:val="NormalWeb"/>
        <w:spacing w:before="0" w:beforeAutospacing="0" w:after="0" w:afterAutospacing="0"/>
        <w:rPr>
          <w:rFonts w:asciiTheme="minorHAnsi" w:hAnsiTheme="minorHAnsi"/>
          <w:lang w:val="en-US"/>
        </w:rPr>
      </w:pPr>
    </w:p>
    <w:p w14:paraId="1DAE448E" w14:textId="77777777" w:rsidR="0003187B" w:rsidRPr="009A3A4B" w:rsidRDefault="0003187B" w:rsidP="0003187B">
      <w:pPr>
        <w:pStyle w:val="Contenido1"/>
        <w:ind w:firstLine="0"/>
        <w:rPr>
          <w:lang w:val="en-US"/>
        </w:rPr>
      </w:pPr>
    </w:p>
    <w:p w14:paraId="3ABD7F61" w14:textId="77777777" w:rsidR="00B55615" w:rsidRPr="009A3A4B" w:rsidRDefault="00B55615" w:rsidP="00B55615">
      <w:pPr>
        <w:spacing w:line="240" w:lineRule="auto"/>
        <w:ind w:left="567" w:hanging="567"/>
        <w:contextualSpacing/>
        <w:jc w:val="both"/>
        <w:rPr>
          <w:rFonts w:cs="Times New Roman"/>
          <w:lang w:val="en-US"/>
        </w:rPr>
      </w:pPr>
      <w:r w:rsidRPr="009A3A4B">
        <w:rPr>
          <w:rFonts w:cs="Times New Roman"/>
          <w:lang w:val="en-US"/>
        </w:rPr>
        <w:t>Lambers, H., Chapin, F. S., &amp; Pons, T. L. (2008</w:t>
      </w:r>
      <w:r w:rsidRPr="009A3A4B">
        <w:rPr>
          <w:rFonts w:cs="Times New Roman"/>
          <w:i/>
          <w:lang w:val="en-US"/>
        </w:rPr>
        <w:t>). Plant Physiological Ecology</w:t>
      </w:r>
      <w:r w:rsidRPr="009A3A4B">
        <w:rPr>
          <w:rFonts w:cs="Times New Roman"/>
          <w:lang w:val="en-US"/>
        </w:rPr>
        <w:t>. New York: Springer New York.</w:t>
      </w:r>
    </w:p>
    <w:p w14:paraId="37EDD97E" w14:textId="77777777" w:rsidR="00B55615" w:rsidRPr="009A3A4B" w:rsidRDefault="00B55615" w:rsidP="0003187B">
      <w:pPr>
        <w:pStyle w:val="Contenido1"/>
        <w:ind w:firstLine="0"/>
        <w:rPr>
          <w:lang w:val="en-US"/>
        </w:rPr>
      </w:pPr>
    </w:p>
    <w:p w14:paraId="4188AADE" w14:textId="77777777" w:rsidR="00BD36CB" w:rsidRPr="009A3A4B" w:rsidRDefault="002B1CA3" w:rsidP="008E589E">
      <w:pPr>
        <w:pStyle w:val="NormalWeb"/>
        <w:spacing w:before="0" w:beforeAutospacing="0" w:after="0" w:afterAutospacing="0"/>
        <w:outlineLvl w:val="0"/>
        <w:rPr>
          <w:rFonts w:asciiTheme="minorHAnsi" w:hAnsiTheme="minorHAnsi" w:cs="Arial"/>
          <w:b/>
          <w:sz w:val="20"/>
          <w:szCs w:val="20"/>
          <w:lang w:val="es-CR"/>
        </w:rPr>
      </w:pPr>
      <w:r w:rsidRPr="009A3A4B">
        <w:rPr>
          <w:rFonts w:asciiTheme="minorHAnsi" w:hAnsiTheme="minorHAnsi" w:cs="Arial"/>
          <w:b/>
          <w:sz w:val="20"/>
          <w:szCs w:val="20"/>
          <w:lang w:val="es-CR"/>
        </w:rPr>
        <w:t>Capítulo</w:t>
      </w:r>
      <w:r w:rsidR="00BD36CB" w:rsidRPr="009A3A4B">
        <w:rPr>
          <w:rFonts w:asciiTheme="minorHAnsi" w:hAnsiTheme="minorHAnsi" w:cs="Arial"/>
          <w:b/>
          <w:sz w:val="20"/>
          <w:szCs w:val="20"/>
          <w:lang w:val="es-CR"/>
        </w:rPr>
        <w:t xml:space="preserve"> de libro:</w:t>
      </w:r>
    </w:p>
    <w:p w14:paraId="330FD1BA"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00EDA690"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r w:rsidRPr="009A3A4B">
        <w:rPr>
          <w:rFonts w:asciiTheme="minorHAnsi" w:hAnsiTheme="minorHAnsi" w:cs="Arial"/>
          <w:noProof/>
          <w:sz w:val="20"/>
          <w:szCs w:val="20"/>
          <w:lang w:val="es-CR" w:eastAsia="es-CR"/>
        </w:rPr>
        <mc:AlternateContent>
          <mc:Choice Requires="wps">
            <w:drawing>
              <wp:anchor distT="0" distB="0" distL="114300" distR="114300" simplePos="0" relativeHeight="251660288" behindDoc="0" locked="0" layoutInCell="1" allowOverlap="1" wp14:anchorId="4436E3CA" wp14:editId="08CD945A">
                <wp:simplePos x="0" y="0"/>
                <wp:positionH relativeFrom="column">
                  <wp:posOffset>55321</wp:posOffset>
                </wp:positionH>
                <wp:positionV relativeFrom="paragraph">
                  <wp:posOffset>41505</wp:posOffset>
                </wp:positionV>
                <wp:extent cx="6085840" cy="468172"/>
                <wp:effectExtent l="0" t="0" r="10160" b="27305"/>
                <wp:wrapNone/>
                <wp:docPr id="5" name="5 Cuadro de texto"/>
                <wp:cNvGraphicFramePr/>
                <a:graphic xmlns:a="http://schemas.openxmlformats.org/drawingml/2006/main">
                  <a:graphicData uri="http://schemas.microsoft.com/office/word/2010/wordprocessingShape">
                    <wps:wsp>
                      <wps:cNvSpPr txBox="1"/>
                      <wps:spPr>
                        <a:xfrm>
                          <a:off x="0" y="0"/>
                          <a:ext cx="6085840" cy="4681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40F3E5" w14:textId="7D13EA8A" w:rsidR="0003187B" w:rsidRDefault="0003187B" w:rsidP="0003187B">
                            <w:pPr>
                              <w:ind w:left="709" w:hanging="709"/>
                            </w:pPr>
                            <w:r>
                              <w:t>Autor (s) del capítulo - Apellido, Inicial. (Año de publicación). Título del capítulo. En Autor (s) / Editor (s)</w:t>
                            </w:r>
                            <w:r w:rsidR="002B1CA3">
                              <w:t xml:space="preserve"> -</w:t>
                            </w:r>
                            <w:r>
                              <w:t xml:space="preserve"> Inicial, Apellido (ed.), </w:t>
                            </w:r>
                            <w:r w:rsidRPr="00FC5C96">
                              <w:rPr>
                                <w:i/>
                              </w:rPr>
                              <w:t>Título del libro</w:t>
                            </w:r>
                            <w:r>
                              <w:t xml:space="preserve">, </w:t>
                            </w:r>
                            <w:r w:rsidR="00AC5989" w:rsidRPr="00AC5989">
                              <w:t>(pp. XX-XX)</w:t>
                            </w:r>
                            <w:r w:rsidRPr="00AC5989">
                              <w:t>.</w:t>
                            </w:r>
                            <w:r>
                              <w:t xml:space="preserve"> Lugar de publicación: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6E3CA" id="5 Cuadro de texto" o:spid="_x0000_s1028" type="#_x0000_t202" style="position:absolute;left:0;text-align:left;margin-left:4.35pt;margin-top:3.25pt;width:479.2pt;height:3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" fillcolor="white [3201]" strokeweight=".5pt">
                <v:textbox>
                  <w:txbxContent>
                    <w:p w14:paraId="6240F3E5" w14:textId="7D13EA8A" w:rsidR="0003187B" w:rsidRDefault="0003187B" w:rsidP="0003187B">
                      <w:pPr>
                        <w:ind w:left="709" w:hanging="709"/>
                      </w:pPr>
                      <w:r>
                        <w:t>Autor (s) del capítulo - Apellido, Inicial. (Año de publicación). Título del capítulo. En Autor (s) / Editor (s)</w:t>
                      </w:r>
                      <w:r w:rsidR="002B1CA3">
                        <w:t xml:space="preserve"> -</w:t>
                      </w:r>
                      <w:r>
                        <w:t xml:space="preserve"> Inicial, Apellido (ed.), </w:t>
                      </w:r>
                      <w:r w:rsidRPr="00FC5C96">
                        <w:rPr>
                          <w:i/>
                        </w:rPr>
                        <w:t>Título del libro</w:t>
                      </w:r>
                      <w:r>
                        <w:t xml:space="preserve">, </w:t>
                      </w:r>
                      <w:r w:rsidR="00AC5989" w:rsidRPr="00AC5989">
                        <w:t>(pp. XX-XX)</w:t>
                      </w:r>
                      <w:r w:rsidRPr="00AC5989">
                        <w:t>.</w:t>
                      </w:r>
                      <w:r>
                        <w:t xml:space="preserve"> Lugar de publicación: Editorial.</w:t>
                      </w:r>
                    </w:p>
                  </w:txbxContent>
                </v:textbox>
              </v:shape>
            </w:pict>
          </mc:Fallback>
        </mc:AlternateContent>
      </w:r>
    </w:p>
    <w:p w14:paraId="381B9B8F"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162B8E1A"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68E6E45F"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7CD3EF4B" w14:textId="77777777" w:rsidR="0003187B" w:rsidRPr="009A3A4B" w:rsidRDefault="0003187B" w:rsidP="00BD36CB">
      <w:pPr>
        <w:pStyle w:val="NormalWeb"/>
        <w:spacing w:before="0" w:beforeAutospacing="0" w:after="0" w:afterAutospacing="0"/>
        <w:rPr>
          <w:rFonts w:asciiTheme="minorHAnsi" w:hAnsiTheme="minorHAnsi" w:cs="Arial"/>
          <w:sz w:val="20"/>
          <w:szCs w:val="20"/>
          <w:lang w:val="es-CR"/>
        </w:rPr>
      </w:pPr>
    </w:p>
    <w:p w14:paraId="0F9BD71B" w14:textId="49EF9DBF" w:rsidR="00B55615" w:rsidRPr="009A3A4B" w:rsidRDefault="00B55615" w:rsidP="00B55615">
      <w:pPr>
        <w:spacing w:line="240" w:lineRule="auto"/>
        <w:ind w:left="567" w:hanging="567"/>
        <w:contextualSpacing/>
        <w:jc w:val="both"/>
        <w:rPr>
          <w:rFonts w:cs="Times New Roman"/>
        </w:rPr>
      </w:pPr>
      <w:r w:rsidRPr="009A3A4B">
        <w:rPr>
          <w:rFonts w:cs="Times New Roman"/>
        </w:rPr>
        <w:t xml:space="preserve">Zucconi, F., &amp; de Bertoldi, M. (1987). </w:t>
      </w:r>
      <w:r w:rsidRPr="009A3A4B">
        <w:rPr>
          <w:rFonts w:cs="Times New Roman"/>
          <w:lang w:val="en-US"/>
        </w:rPr>
        <w:t xml:space="preserve">Compost specifications for the production and characterization of compost from municipal solid waste. </w:t>
      </w:r>
      <w:proofErr w:type="spellStart"/>
      <w:r w:rsidRPr="009A3A4B">
        <w:rPr>
          <w:rFonts w:cs="Times New Roman"/>
          <w:lang w:val="en-US"/>
        </w:rPr>
        <w:t>En</w:t>
      </w:r>
      <w:proofErr w:type="spellEnd"/>
      <w:r w:rsidRPr="009A3A4B">
        <w:rPr>
          <w:rFonts w:cs="Times New Roman"/>
          <w:lang w:val="en-US"/>
        </w:rPr>
        <w:t xml:space="preserve"> </w:t>
      </w:r>
      <w:r w:rsidR="00E560CC" w:rsidRPr="009A3A4B">
        <w:rPr>
          <w:rFonts w:cs="Times New Roman"/>
          <w:lang w:val="en-US"/>
        </w:rPr>
        <w:t xml:space="preserve">De Bertoldi, M., Ferranti, M.P., </w:t>
      </w:r>
      <w:proofErr w:type="spellStart"/>
      <w:r w:rsidR="00E560CC" w:rsidRPr="009A3A4B">
        <w:rPr>
          <w:rFonts w:cs="Times New Roman"/>
          <w:lang w:val="en-US"/>
        </w:rPr>
        <w:t>L′Hermite</w:t>
      </w:r>
      <w:proofErr w:type="spellEnd"/>
      <w:r w:rsidR="00E560CC" w:rsidRPr="009A3A4B">
        <w:rPr>
          <w:rFonts w:cs="Times New Roman"/>
          <w:lang w:val="en-US"/>
        </w:rPr>
        <w:t xml:space="preserve">, M.P. and </w:t>
      </w:r>
      <w:proofErr w:type="spellStart"/>
      <w:r w:rsidR="00E560CC" w:rsidRPr="009A3A4B">
        <w:rPr>
          <w:rFonts w:cs="Times New Roman"/>
          <w:lang w:val="en-US"/>
        </w:rPr>
        <w:t>Zucconi</w:t>
      </w:r>
      <w:proofErr w:type="spellEnd"/>
      <w:r w:rsidR="00E560CC" w:rsidRPr="009A3A4B">
        <w:rPr>
          <w:rFonts w:cs="Times New Roman"/>
          <w:lang w:val="en-US"/>
        </w:rPr>
        <w:t xml:space="preserve">, F. (Eds.), </w:t>
      </w:r>
      <w:r w:rsidRPr="009A3A4B">
        <w:rPr>
          <w:rFonts w:cs="Times New Roman"/>
          <w:i/>
          <w:lang w:val="en-US"/>
        </w:rPr>
        <w:t>Compost: production, quality and use</w:t>
      </w:r>
      <w:r w:rsidRPr="009A3A4B">
        <w:rPr>
          <w:rFonts w:cs="Times New Roman"/>
          <w:lang w:val="en-US"/>
        </w:rPr>
        <w:t xml:space="preserve"> (pp. 30-50). </w:t>
      </w:r>
      <w:proofErr w:type="spellStart"/>
      <w:r w:rsidRPr="009A3A4B">
        <w:rPr>
          <w:rFonts w:cs="Times New Roman"/>
        </w:rPr>
        <w:t>Netherlands</w:t>
      </w:r>
      <w:proofErr w:type="spellEnd"/>
      <w:r w:rsidRPr="009A3A4B">
        <w:rPr>
          <w:rFonts w:cs="Times New Roman"/>
        </w:rPr>
        <w:t>: Elsevier.</w:t>
      </w:r>
    </w:p>
    <w:p w14:paraId="39AADFE2" w14:textId="38D147D2" w:rsidR="00EC77A0" w:rsidRPr="009A3A4B" w:rsidRDefault="00EC77A0" w:rsidP="00BD36CB">
      <w:pPr>
        <w:pStyle w:val="NormalWeb"/>
        <w:spacing w:before="0" w:beforeAutospacing="0" w:after="0" w:afterAutospacing="0"/>
        <w:rPr>
          <w:rFonts w:asciiTheme="minorHAnsi" w:hAnsiTheme="minorHAnsi" w:cs="Arial"/>
          <w:sz w:val="20"/>
          <w:szCs w:val="20"/>
          <w:lang w:val="es-CR"/>
        </w:rPr>
      </w:pPr>
    </w:p>
    <w:p w14:paraId="699007D4" w14:textId="77777777" w:rsidR="0003187B" w:rsidRPr="009A3A4B" w:rsidRDefault="002B1CA3" w:rsidP="008E589E">
      <w:pPr>
        <w:pStyle w:val="NormalWeb"/>
        <w:spacing w:before="0" w:beforeAutospacing="0" w:after="0" w:afterAutospacing="0"/>
        <w:outlineLvl w:val="0"/>
        <w:rPr>
          <w:rFonts w:asciiTheme="minorHAnsi" w:hAnsiTheme="minorHAnsi" w:cs="Calibri"/>
          <w:b/>
          <w:sz w:val="22"/>
          <w:szCs w:val="22"/>
          <w:lang w:val="es-CR"/>
        </w:rPr>
      </w:pPr>
      <w:r w:rsidRPr="009A3A4B">
        <w:rPr>
          <w:rFonts w:asciiTheme="minorHAnsi" w:hAnsiTheme="minorHAnsi" w:cs="Calibri"/>
          <w:b/>
          <w:sz w:val="22"/>
          <w:szCs w:val="22"/>
          <w:lang w:val="es-CR"/>
        </w:rPr>
        <w:t>Congresos o conferencias</w:t>
      </w:r>
    </w:p>
    <w:p w14:paraId="55894C52"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0F41CCBE" w14:textId="77777777" w:rsidR="0003187B" w:rsidRPr="009A3A4B" w:rsidRDefault="002B1CA3" w:rsidP="00BD36CB">
      <w:pPr>
        <w:pStyle w:val="NormalWeb"/>
        <w:spacing w:before="0" w:beforeAutospacing="0" w:after="0" w:afterAutospacing="0"/>
        <w:rPr>
          <w:rFonts w:asciiTheme="minorHAnsi" w:hAnsiTheme="minorHAnsi" w:cs="Arial"/>
          <w:sz w:val="20"/>
          <w:szCs w:val="20"/>
          <w:lang w:val="es-CR"/>
        </w:rPr>
      </w:pPr>
      <w:r w:rsidRPr="009A3A4B">
        <w:rPr>
          <w:rFonts w:asciiTheme="minorHAnsi" w:hAnsiTheme="minorHAnsi" w:cs="Arial"/>
          <w:noProof/>
          <w:sz w:val="20"/>
          <w:szCs w:val="20"/>
          <w:lang w:val="es-CR" w:eastAsia="es-CR"/>
        </w:rPr>
        <mc:AlternateContent>
          <mc:Choice Requires="wps">
            <w:drawing>
              <wp:anchor distT="0" distB="0" distL="114300" distR="114300" simplePos="0" relativeHeight="251663360" behindDoc="0" locked="0" layoutInCell="1" allowOverlap="1" wp14:anchorId="51C0FD9C" wp14:editId="73CE3D5C">
                <wp:simplePos x="0" y="0"/>
                <wp:positionH relativeFrom="column">
                  <wp:posOffset>18745</wp:posOffset>
                </wp:positionH>
                <wp:positionV relativeFrom="paragraph">
                  <wp:posOffset>26722</wp:posOffset>
                </wp:positionV>
                <wp:extent cx="6122416" cy="599846"/>
                <wp:effectExtent l="0" t="0" r="12065" b="10160"/>
                <wp:wrapNone/>
                <wp:docPr id="9" name="9 Cuadro de texto"/>
                <wp:cNvGraphicFramePr/>
                <a:graphic xmlns:a="http://schemas.openxmlformats.org/drawingml/2006/main">
                  <a:graphicData uri="http://schemas.microsoft.com/office/word/2010/wordprocessingShape">
                    <wps:wsp>
                      <wps:cNvSpPr txBox="1"/>
                      <wps:spPr>
                        <a:xfrm>
                          <a:off x="0" y="0"/>
                          <a:ext cx="6122416" cy="5998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C790C6" w14:textId="288B76A7" w:rsidR="002B1CA3" w:rsidRDefault="002B1CA3" w:rsidP="002B1CA3">
                            <w:pPr>
                              <w:pStyle w:val="NormalWeb"/>
                              <w:spacing w:before="0" w:beforeAutospacing="0" w:after="0" w:afterAutospacing="0"/>
                              <w:ind w:left="709" w:hanging="709"/>
                            </w:pPr>
                            <w:r w:rsidRPr="002B1CA3">
                              <w:rPr>
                                <w:rFonts w:ascii="Calibri" w:hAnsi="Calibri" w:cs="Calibri"/>
                                <w:sz w:val="22"/>
                                <w:szCs w:val="22"/>
                              </w:rPr>
                              <w:t xml:space="preserve">Autor (s) del documento - </w:t>
                            </w:r>
                            <w:r w:rsidRPr="00AC5989">
                              <w:rPr>
                                <w:rFonts w:ascii="Calibri" w:hAnsi="Calibri" w:cs="Calibri"/>
                                <w:sz w:val="22"/>
                                <w:szCs w:val="22"/>
                              </w:rPr>
                              <w:t xml:space="preserve">Apellido, Inicial. (Año de publicación). </w:t>
                            </w:r>
                            <w:r w:rsidRPr="007152BE">
                              <w:rPr>
                                <w:rFonts w:ascii="Calibri" w:hAnsi="Calibri" w:cs="Calibri"/>
                                <w:sz w:val="22"/>
                                <w:szCs w:val="22"/>
                              </w:rPr>
                              <w:t>Título de la comunicación</w:t>
                            </w:r>
                            <w:r w:rsidRPr="00AC5989">
                              <w:rPr>
                                <w:rFonts w:ascii="Calibri" w:hAnsi="Calibri" w:cs="Calibri"/>
                                <w:sz w:val="22"/>
                                <w:szCs w:val="22"/>
                              </w:rPr>
                              <w:t xml:space="preserve">. En Editor(s) - Apellido, Inicial (Ed.), </w:t>
                            </w:r>
                            <w:r w:rsidRPr="00AC5989">
                              <w:rPr>
                                <w:rFonts w:ascii="Calibri" w:hAnsi="Calibri" w:cs="Calibri"/>
                                <w:i/>
                                <w:sz w:val="22"/>
                                <w:szCs w:val="22"/>
                              </w:rPr>
                              <w:t>Título de la comunicación</w:t>
                            </w:r>
                            <w:r w:rsidRPr="00AC5989">
                              <w:rPr>
                                <w:rFonts w:ascii="Calibri" w:hAnsi="Calibri" w:cs="Calibri"/>
                                <w:sz w:val="22"/>
                                <w:szCs w:val="22"/>
                              </w:rPr>
                              <w:t xml:space="preserve"> </w:t>
                            </w:r>
                            <w:r w:rsidR="00AC5989" w:rsidRPr="00AC5989">
                              <w:t>(pp. XX-XX).</w:t>
                            </w:r>
                            <w:r w:rsidR="00AC5989">
                              <w:t xml:space="preserve"> </w:t>
                            </w:r>
                            <w:r w:rsidRPr="002B1CA3">
                              <w:rPr>
                                <w:rFonts w:ascii="Calibri" w:hAnsi="Calibri" w:cs="Calibri"/>
                                <w:sz w:val="22"/>
                                <w:szCs w:val="22"/>
                              </w:rPr>
                              <w:t>Lugar de publicación: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0FD9C" id="9 Cuadro de texto" o:spid="_x0000_s1029" type="#_x0000_t202" style="position:absolute;left:0;text-align:left;margin-left:1.5pt;margin-top:2.1pt;width:482.1pt;height:4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" fillcolor="white [3201]" strokeweight=".5pt">
                <v:textbox>
                  <w:txbxContent>
                    <w:p w14:paraId="60C790C6" w14:textId="288B76A7" w:rsidR="002B1CA3" w:rsidRDefault="002B1CA3" w:rsidP="002B1CA3">
                      <w:pPr>
                        <w:pStyle w:val="NormalWeb"/>
                        <w:spacing w:before="0" w:beforeAutospacing="0" w:after="0" w:afterAutospacing="0"/>
                        <w:ind w:left="709" w:hanging="709"/>
                      </w:pPr>
                      <w:r w:rsidRPr="002B1CA3">
                        <w:rPr>
                          <w:rFonts w:ascii="Calibri" w:hAnsi="Calibri" w:cs="Calibri"/>
                          <w:sz w:val="22"/>
                          <w:szCs w:val="22"/>
                        </w:rPr>
                        <w:t xml:space="preserve">Autor (s) del documento - </w:t>
                      </w:r>
                      <w:r w:rsidRPr="00AC5989">
                        <w:rPr>
                          <w:rFonts w:ascii="Calibri" w:hAnsi="Calibri" w:cs="Calibri"/>
                          <w:sz w:val="22"/>
                          <w:szCs w:val="22"/>
                        </w:rPr>
                        <w:t xml:space="preserve">Apellido, Inicial. (Año de publicación). </w:t>
                      </w:r>
                      <w:r w:rsidRPr="007152BE">
                        <w:rPr>
                          <w:rFonts w:ascii="Calibri" w:hAnsi="Calibri" w:cs="Calibri"/>
                          <w:sz w:val="22"/>
                          <w:szCs w:val="22"/>
                        </w:rPr>
                        <w:t>Título de la comunicación</w:t>
                      </w:r>
                      <w:r w:rsidRPr="00AC5989">
                        <w:rPr>
                          <w:rFonts w:ascii="Calibri" w:hAnsi="Calibri" w:cs="Calibri"/>
                          <w:sz w:val="22"/>
                          <w:szCs w:val="22"/>
                        </w:rPr>
                        <w:t xml:space="preserve">. En Editor(s) - Apellido, Inicial (Ed.), </w:t>
                      </w:r>
                      <w:r w:rsidRPr="00AC5989">
                        <w:rPr>
                          <w:rFonts w:ascii="Calibri" w:hAnsi="Calibri" w:cs="Calibri"/>
                          <w:i/>
                          <w:sz w:val="22"/>
                          <w:szCs w:val="22"/>
                        </w:rPr>
                        <w:t>Título de la comunicación</w:t>
                      </w:r>
                      <w:r w:rsidRPr="00AC5989">
                        <w:rPr>
                          <w:rFonts w:ascii="Calibri" w:hAnsi="Calibri" w:cs="Calibri"/>
                          <w:sz w:val="22"/>
                          <w:szCs w:val="22"/>
                        </w:rPr>
                        <w:t xml:space="preserve"> </w:t>
                      </w:r>
                      <w:r w:rsidR="00AC5989" w:rsidRPr="00AC5989">
                        <w:t>(pp. XX-XX).</w:t>
                      </w:r>
                      <w:r w:rsidR="00AC5989">
                        <w:t xml:space="preserve"> </w:t>
                      </w:r>
                      <w:r w:rsidRPr="002B1CA3">
                        <w:rPr>
                          <w:rFonts w:ascii="Calibri" w:hAnsi="Calibri" w:cs="Calibri"/>
                          <w:sz w:val="22"/>
                          <w:szCs w:val="22"/>
                        </w:rPr>
                        <w:t>Lugar de publicación: Editorial.</w:t>
                      </w:r>
                    </w:p>
                  </w:txbxContent>
                </v:textbox>
              </v:shape>
            </w:pict>
          </mc:Fallback>
        </mc:AlternateContent>
      </w:r>
    </w:p>
    <w:p w14:paraId="6A585E87"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6F1C2EAA" w14:textId="190F71D8" w:rsidR="00E560CC" w:rsidRPr="009A3A4B" w:rsidRDefault="00E560CC" w:rsidP="00E560CC">
      <w:pPr>
        <w:spacing w:line="240" w:lineRule="auto"/>
        <w:ind w:left="567" w:hanging="567"/>
        <w:contextualSpacing/>
        <w:jc w:val="both"/>
        <w:rPr>
          <w:rFonts w:cs="Times New Roman"/>
        </w:rPr>
      </w:pPr>
      <w:r w:rsidRPr="009A3A4B">
        <w:rPr>
          <w:rFonts w:cs="Times New Roman"/>
        </w:rPr>
        <w:t xml:space="preserve">Lazcano, C., Martínez-Blanco, J., Christensen, T. H., Muñoz, P., </w:t>
      </w:r>
      <w:proofErr w:type="spellStart"/>
      <w:r w:rsidRPr="009A3A4B">
        <w:rPr>
          <w:rFonts w:cs="Times New Roman"/>
        </w:rPr>
        <w:t>Rieradevall</w:t>
      </w:r>
      <w:proofErr w:type="spellEnd"/>
      <w:r w:rsidRPr="009A3A4B">
        <w:rPr>
          <w:rFonts w:cs="Times New Roman"/>
        </w:rPr>
        <w:t xml:space="preserve">, J., </w:t>
      </w:r>
      <w:proofErr w:type="spellStart"/>
      <w:r w:rsidRPr="009A3A4B">
        <w:rPr>
          <w:rFonts w:cs="Times New Roman"/>
        </w:rPr>
        <w:t>Møller</w:t>
      </w:r>
      <w:proofErr w:type="spellEnd"/>
      <w:r w:rsidRPr="009A3A4B">
        <w:rPr>
          <w:rFonts w:cs="Times New Roman"/>
        </w:rPr>
        <w:t xml:space="preserve">, J., . . . </w:t>
      </w:r>
      <w:r w:rsidRPr="009A3A4B">
        <w:rPr>
          <w:rFonts w:cs="Times New Roman"/>
          <w:lang w:val="en-US"/>
        </w:rPr>
        <w:t xml:space="preserve">&amp; </w:t>
      </w:r>
      <w:proofErr w:type="spellStart"/>
      <w:r w:rsidRPr="009A3A4B">
        <w:rPr>
          <w:rFonts w:cs="Times New Roman"/>
          <w:lang w:val="en-US"/>
        </w:rPr>
        <w:t>Nuñez</w:t>
      </w:r>
      <w:proofErr w:type="spellEnd"/>
      <w:r w:rsidRPr="009A3A4B">
        <w:rPr>
          <w:rFonts w:cs="Times New Roman"/>
          <w:lang w:val="en-US"/>
        </w:rPr>
        <w:t xml:space="preserve">, M. (2014). Environmental benefits of compost use on land through LCA–a review of the current gaps. </w:t>
      </w:r>
      <w:proofErr w:type="spellStart"/>
      <w:r w:rsidRPr="009A3A4B">
        <w:rPr>
          <w:rFonts w:cs="Times New Roman"/>
          <w:lang w:val="en-US"/>
        </w:rPr>
        <w:t>En</w:t>
      </w:r>
      <w:proofErr w:type="spellEnd"/>
      <w:r w:rsidR="007152BE" w:rsidRPr="009A3A4B">
        <w:rPr>
          <w:rFonts w:cs="Times New Roman"/>
          <w:lang w:val="en-US"/>
        </w:rPr>
        <w:t xml:space="preserve"> Rita Schenck, R., &amp; Huizenga, D. (Eds.),</w:t>
      </w:r>
      <w:r w:rsidRPr="009A3A4B">
        <w:rPr>
          <w:rFonts w:cs="Times New Roman"/>
          <w:lang w:val="en-US"/>
        </w:rPr>
        <w:t xml:space="preserve"> </w:t>
      </w:r>
      <w:r w:rsidRPr="009A3A4B">
        <w:rPr>
          <w:rFonts w:cs="Times New Roman"/>
          <w:i/>
          <w:lang w:val="en-US"/>
        </w:rPr>
        <w:t>Proceedings of the 9th International Conference on Life Cycle Assessment in the Agri-Food Sector</w:t>
      </w:r>
      <w:r w:rsidRPr="009A3A4B">
        <w:rPr>
          <w:rFonts w:cs="Times New Roman"/>
          <w:lang w:val="en-US"/>
        </w:rPr>
        <w:t xml:space="preserve"> (</w:t>
      </w:r>
      <w:r w:rsidR="007152BE" w:rsidRPr="009A3A4B">
        <w:rPr>
          <w:rFonts w:cs="Times New Roman"/>
          <w:lang w:val="en-US"/>
        </w:rPr>
        <w:t xml:space="preserve">pp. 674-682). </w:t>
      </w:r>
      <w:r w:rsidR="007152BE" w:rsidRPr="009A3A4B">
        <w:rPr>
          <w:rFonts w:cs="Times New Roman"/>
        </w:rPr>
        <w:t xml:space="preserve">San Francisco, California, </w:t>
      </w:r>
      <w:proofErr w:type="gramStart"/>
      <w:r w:rsidR="007152BE" w:rsidRPr="009A3A4B">
        <w:rPr>
          <w:rFonts w:cs="Times New Roman"/>
        </w:rPr>
        <w:t>EE.UU</w:t>
      </w:r>
      <w:proofErr w:type="gramEnd"/>
      <w:r w:rsidR="007152BE" w:rsidRPr="009A3A4B">
        <w:rPr>
          <w:rFonts w:cs="Times New Roman"/>
        </w:rPr>
        <w:t>: ACLCA.</w:t>
      </w:r>
    </w:p>
    <w:p w14:paraId="644A55AE" w14:textId="77777777" w:rsidR="00FC5C96" w:rsidRPr="009A3A4B" w:rsidRDefault="00FC5C96" w:rsidP="00BD36CB">
      <w:pPr>
        <w:pStyle w:val="NormalWeb"/>
        <w:spacing w:before="0" w:beforeAutospacing="0" w:after="0" w:afterAutospacing="0"/>
        <w:rPr>
          <w:rFonts w:asciiTheme="minorHAnsi" w:hAnsiTheme="minorHAnsi" w:cs="Arial"/>
          <w:b/>
          <w:sz w:val="20"/>
          <w:szCs w:val="20"/>
          <w:lang w:val="es-CR"/>
        </w:rPr>
      </w:pPr>
    </w:p>
    <w:p w14:paraId="12C5EA14" w14:textId="77777777" w:rsidR="00BD36CB" w:rsidRPr="009A3A4B" w:rsidRDefault="00BD36CB" w:rsidP="008E589E">
      <w:pPr>
        <w:pStyle w:val="NormalWeb"/>
        <w:spacing w:before="0" w:beforeAutospacing="0" w:after="0" w:afterAutospacing="0"/>
        <w:outlineLvl w:val="0"/>
        <w:rPr>
          <w:rFonts w:asciiTheme="minorHAnsi" w:hAnsiTheme="minorHAnsi" w:cs="Arial"/>
          <w:b/>
          <w:sz w:val="20"/>
          <w:szCs w:val="20"/>
          <w:lang w:val="es-CR"/>
        </w:rPr>
      </w:pPr>
      <w:r w:rsidRPr="009A3A4B">
        <w:rPr>
          <w:rFonts w:asciiTheme="minorHAnsi" w:hAnsiTheme="minorHAnsi" w:cs="Arial"/>
          <w:b/>
          <w:sz w:val="20"/>
          <w:szCs w:val="20"/>
          <w:lang w:val="es-CR"/>
        </w:rPr>
        <w:t>Tesis</w:t>
      </w:r>
      <w:r w:rsidR="002B1CA3" w:rsidRPr="009A3A4B">
        <w:rPr>
          <w:rFonts w:asciiTheme="minorHAnsi" w:hAnsiTheme="minorHAnsi" w:cs="Arial"/>
          <w:b/>
          <w:sz w:val="20"/>
          <w:szCs w:val="20"/>
          <w:lang w:val="es-CR"/>
        </w:rPr>
        <w:t xml:space="preserve"> (trabajos finales de </w:t>
      </w:r>
      <w:r w:rsidR="00FC5C96" w:rsidRPr="009A3A4B">
        <w:rPr>
          <w:rFonts w:asciiTheme="minorHAnsi" w:hAnsiTheme="minorHAnsi" w:cs="Arial"/>
          <w:b/>
          <w:sz w:val="20"/>
          <w:szCs w:val="20"/>
          <w:lang w:val="es-CR"/>
        </w:rPr>
        <w:t>maestría</w:t>
      </w:r>
      <w:r w:rsidR="002B1CA3" w:rsidRPr="009A3A4B">
        <w:rPr>
          <w:rFonts w:asciiTheme="minorHAnsi" w:hAnsiTheme="minorHAnsi" w:cs="Arial"/>
          <w:b/>
          <w:sz w:val="20"/>
          <w:szCs w:val="20"/>
          <w:lang w:val="es-CR"/>
        </w:rPr>
        <w:t xml:space="preserve"> o doctorado)</w:t>
      </w:r>
      <w:r w:rsidRPr="009A3A4B">
        <w:rPr>
          <w:rFonts w:asciiTheme="minorHAnsi" w:hAnsiTheme="minorHAnsi" w:cs="Arial"/>
          <w:b/>
          <w:sz w:val="20"/>
          <w:szCs w:val="20"/>
          <w:lang w:val="es-CR"/>
        </w:rPr>
        <w:t>:</w:t>
      </w:r>
    </w:p>
    <w:p w14:paraId="4DB1AA07"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33D4A131"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r w:rsidRPr="009A3A4B">
        <w:rPr>
          <w:rFonts w:asciiTheme="minorHAnsi" w:hAnsiTheme="minorHAnsi" w:cs="Arial"/>
          <w:noProof/>
          <w:sz w:val="20"/>
          <w:szCs w:val="20"/>
          <w:lang w:val="es-CR" w:eastAsia="es-CR"/>
        </w:rPr>
        <mc:AlternateContent>
          <mc:Choice Requires="wps">
            <w:drawing>
              <wp:anchor distT="0" distB="0" distL="114300" distR="114300" simplePos="0" relativeHeight="251662336" behindDoc="0" locked="0" layoutInCell="1" allowOverlap="1" wp14:anchorId="4A14DDA5" wp14:editId="1D87DA16">
                <wp:simplePos x="0" y="0"/>
                <wp:positionH relativeFrom="column">
                  <wp:posOffset>4115</wp:posOffset>
                </wp:positionH>
                <wp:positionV relativeFrom="paragraph">
                  <wp:posOffset>25476</wp:posOffset>
                </wp:positionV>
                <wp:extent cx="6130137" cy="1053389"/>
                <wp:effectExtent l="0" t="0" r="23495" b="13970"/>
                <wp:wrapNone/>
                <wp:docPr id="8" name="8 Cuadro de texto"/>
                <wp:cNvGraphicFramePr/>
                <a:graphic xmlns:a="http://schemas.openxmlformats.org/drawingml/2006/main">
                  <a:graphicData uri="http://schemas.microsoft.com/office/word/2010/wordprocessingShape">
                    <wps:wsp>
                      <wps:cNvSpPr txBox="1"/>
                      <wps:spPr>
                        <a:xfrm>
                          <a:off x="0" y="0"/>
                          <a:ext cx="6130137" cy="10533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0C422F" w14:textId="77777777" w:rsidR="002B1CA3" w:rsidRPr="00781342" w:rsidRDefault="002B1CA3" w:rsidP="002B1CA3">
                            <w:pPr>
                              <w:pStyle w:val="NormalWeb"/>
                              <w:spacing w:before="0" w:beforeAutospacing="0" w:after="0" w:afterAutospacing="0"/>
                              <w:ind w:left="709" w:hanging="709"/>
                              <w:rPr>
                                <w:rFonts w:asciiTheme="minorHAnsi" w:hAnsiTheme="minorHAnsi" w:cstheme="minorHAnsi"/>
                                <w:sz w:val="22"/>
                                <w:szCs w:val="22"/>
                                <w:lang w:val="es-CR"/>
                              </w:rPr>
                            </w:pPr>
                            <w:r w:rsidRPr="002B1CA3">
                              <w:rPr>
                                <w:rFonts w:asciiTheme="minorHAnsi" w:hAnsiTheme="minorHAnsi" w:cstheme="minorHAnsi"/>
                                <w:sz w:val="22"/>
                                <w:szCs w:val="22"/>
                              </w:rPr>
                              <w:t>Autor (s) de la tesis - Apellido, Inicial. (Año de publicación). Título del Trabajo fin de máster. (Trabajo fin de máster inédito). Universidad, Facultad, País. Recuperado de (base de datos o URL)</w:t>
                            </w:r>
                          </w:p>
                          <w:p w14:paraId="4153BBD9" w14:textId="77777777" w:rsidR="002B1CA3" w:rsidRPr="002B1CA3" w:rsidRDefault="002B1CA3" w:rsidP="002B1CA3">
                            <w:pPr>
                              <w:pStyle w:val="NormalWeb"/>
                              <w:spacing w:before="0" w:beforeAutospacing="0" w:after="0" w:afterAutospacing="0"/>
                              <w:ind w:left="709" w:hanging="709"/>
                              <w:rPr>
                                <w:rFonts w:asciiTheme="minorHAnsi" w:hAnsiTheme="minorHAnsi" w:cstheme="minorHAnsi"/>
                                <w:sz w:val="22"/>
                                <w:szCs w:val="22"/>
                              </w:rPr>
                            </w:pPr>
                          </w:p>
                          <w:p w14:paraId="445A4534" w14:textId="77777777" w:rsidR="002B1CA3" w:rsidRDefault="002B1CA3" w:rsidP="002B1CA3">
                            <w:pPr>
                              <w:pStyle w:val="NormalWeb"/>
                              <w:spacing w:before="0" w:beforeAutospacing="0" w:after="0" w:afterAutospacing="0"/>
                              <w:ind w:left="709" w:hanging="709"/>
                            </w:pPr>
                            <w:r w:rsidRPr="002B1CA3">
                              <w:rPr>
                                <w:rFonts w:asciiTheme="minorHAnsi" w:hAnsiTheme="minorHAnsi" w:cstheme="minorHAnsi"/>
                                <w:sz w:val="22"/>
                                <w:szCs w:val="22"/>
                              </w:rPr>
                              <w:t>Autor (s) de la tesis - Apellido, Inicial. (Año de publicación). Título de la tesis. (Tesis doctoral). Universidad, Facultad, País. Recuperado de (base de datos o 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4DDA5" id="8 Cuadro de texto" o:spid="_x0000_s1030" type="#_x0000_t202" style="position:absolute;left:0;text-align:left;margin-left:.3pt;margin-top:2pt;width:482.7pt;height:8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" fillcolor="white [3201]" strokeweight=".5pt">
                <v:textbox>
                  <w:txbxContent>
                    <w:p w14:paraId="100C422F" w14:textId="77777777" w:rsidR="002B1CA3" w:rsidRPr="00781342" w:rsidRDefault="002B1CA3" w:rsidP="002B1CA3">
                      <w:pPr>
                        <w:pStyle w:val="NormalWeb"/>
                        <w:spacing w:before="0" w:beforeAutospacing="0" w:after="0" w:afterAutospacing="0"/>
                        <w:ind w:left="709" w:hanging="709"/>
                        <w:rPr>
                          <w:rFonts w:asciiTheme="minorHAnsi" w:hAnsiTheme="minorHAnsi" w:cstheme="minorHAnsi"/>
                          <w:sz w:val="22"/>
                          <w:szCs w:val="22"/>
                          <w:lang w:val="es-CR"/>
                        </w:rPr>
                      </w:pPr>
                      <w:r w:rsidRPr="002B1CA3">
                        <w:rPr>
                          <w:rFonts w:asciiTheme="minorHAnsi" w:hAnsiTheme="minorHAnsi" w:cstheme="minorHAnsi"/>
                          <w:sz w:val="22"/>
                          <w:szCs w:val="22"/>
                        </w:rPr>
                        <w:t>Autor (s) de la tesis - Apellido, Inicial. (Año de publicación). Título del Trabajo fin de máster. (Trabajo fin de máster inédito). Universidad, Facultad, País. Recuperado de (base de datos o URL)</w:t>
                      </w:r>
                    </w:p>
                    <w:p w14:paraId="4153BBD9" w14:textId="77777777" w:rsidR="002B1CA3" w:rsidRPr="002B1CA3" w:rsidRDefault="002B1CA3" w:rsidP="002B1CA3">
                      <w:pPr>
                        <w:pStyle w:val="NormalWeb"/>
                        <w:spacing w:before="0" w:beforeAutospacing="0" w:after="0" w:afterAutospacing="0"/>
                        <w:ind w:left="709" w:hanging="709"/>
                        <w:rPr>
                          <w:rFonts w:asciiTheme="minorHAnsi" w:hAnsiTheme="minorHAnsi" w:cstheme="minorHAnsi"/>
                          <w:sz w:val="22"/>
                          <w:szCs w:val="22"/>
                        </w:rPr>
                      </w:pPr>
                    </w:p>
                    <w:p w14:paraId="445A4534" w14:textId="77777777" w:rsidR="002B1CA3" w:rsidRDefault="002B1CA3" w:rsidP="002B1CA3">
                      <w:pPr>
                        <w:pStyle w:val="NormalWeb"/>
                        <w:spacing w:before="0" w:beforeAutospacing="0" w:after="0" w:afterAutospacing="0"/>
                        <w:ind w:left="709" w:hanging="709"/>
                      </w:pPr>
                      <w:r w:rsidRPr="002B1CA3">
                        <w:rPr>
                          <w:rFonts w:asciiTheme="minorHAnsi" w:hAnsiTheme="minorHAnsi" w:cstheme="minorHAnsi"/>
                          <w:sz w:val="22"/>
                          <w:szCs w:val="22"/>
                        </w:rPr>
                        <w:t>Autor (s) de la tesis - Apellido, Inicial. (Año de publicación). Título de la tesis. (Tesis doctoral). Universidad, Facultad, País. Recuperado de (base de datos o URL)</w:t>
                      </w:r>
                    </w:p>
                  </w:txbxContent>
                </v:textbox>
              </v:shape>
            </w:pict>
          </mc:Fallback>
        </mc:AlternateContent>
      </w:r>
    </w:p>
    <w:p w14:paraId="7F3895AF"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38D36651"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21090220"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71A35126"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216D229B"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72D55B43"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7E1B1A10"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70C3DA69" w14:textId="77777777" w:rsidR="002B1CA3" w:rsidRPr="009A3A4B" w:rsidRDefault="002B1CA3" w:rsidP="00BD36CB">
      <w:pPr>
        <w:pStyle w:val="NormalWeb"/>
        <w:spacing w:before="0" w:beforeAutospacing="0" w:after="0" w:afterAutospacing="0"/>
        <w:rPr>
          <w:rFonts w:asciiTheme="minorHAnsi" w:hAnsiTheme="minorHAnsi" w:cs="Arial"/>
          <w:sz w:val="20"/>
          <w:szCs w:val="20"/>
          <w:lang w:val="es-CR"/>
        </w:rPr>
      </w:pPr>
    </w:p>
    <w:p w14:paraId="130AC748" w14:textId="7C8987F0" w:rsidR="008E0EF6" w:rsidRPr="009A3A4B" w:rsidRDefault="008E0EF6" w:rsidP="008E0EF6">
      <w:pPr>
        <w:spacing w:line="240" w:lineRule="auto"/>
        <w:ind w:left="709" w:hanging="709"/>
        <w:contextualSpacing/>
        <w:jc w:val="both"/>
        <w:rPr>
          <w:lang w:val="es-ES"/>
        </w:rPr>
      </w:pPr>
      <w:r w:rsidRPr="009A3A4B">
        <w:rPr>
          <w:lang w:val="es-ES"/>
        </w:rPr>
        <w:t xml:space="preserve">Alvarado-Montero, H. R. (2012). </w:t>
      </w:r>
      <w:r w:rsidRPr="009A3A4B">
        <w:rPr>
          <w:i/>
          <w:lang w:val="es-ES"/>
        </w:rPr>
        <w:t>Estudio y determinación de las propiedades reológicas y termodinámicas del biodiesel metílico y etílico del aceite de las semillas del tempate (</w:t>
      </w:r>
      <w:proofErr w:type="spellStart"/>
      <w:r w:rsidRPr="009A3A4B">
        <w:rPr>
          <w:i/>
          <w:lang w:val="es-ES"/>
        </w:rPr>
        <w:t>Jatropha</w:t>
      </w:r>
      <w:proofErr w:type="spellEnd"/>
      <w:r w:rsidRPr="009A3A4B">
        <w:rPr>
          <w:i/>
          <w:lang w:val="es-ES"/>
        </w:rPr>
        <w:t xml:space="preserve"> curcas) como novedosas opciones sustitutivas de derivados del petróleo </w:t>
      </w:r>
      <w:r w:rsidRPr="009A3A4B">
        <w:rPr>
          <w:lang w:val="es-ES"/>
        </w:rPr>
        <w:t>(tesis inédita de maestría). Universidad de Costa Rica, San José, Costa Rica</w:t>
      </w:r>
    </w:p>
    <w:p w14:paraId="2E97DD1F" w14:textId="77777777" w:rsidR="008E0EF6" w:rsidRPr="009A3A4B" w:rsidRDefault="008E0EF6" w:rsidP="00BD36CB">
      <w:pPr>
        <w:pStyle w:val="NormalWeb"/>
        <w:spacing w:before="0" w:beforeAutospacing="0" w:after="0" w:afterAutospacing="0"/>
        <w:rPr>
          <w:rFonts w:asciiTheme="minorHAnsi" w:hAnsiTheme="minorHAnsi" w:cs="Arial"/>
          <w:sz w:val="20"/>
          <w:szCs w:val="20"/>
          <w:lang w:val="es-CR"/>
        </w:rPr>
      </w:pPr>
    </w:p>
    <w:p w14:paraId="249EDF10" w14:textId="77777777" w:rsidR="002B1CA3" w:rsidRPr="009A3A4B" w:rsidRDefault="00FC5C96" w:rsidP="008E589E">
      <w:pPr>
        <w:pStyle w:val="NormalWeb"/>
        <w:spacing w:before="0" w:beforeAutospacing="0" w:after="0" w:afterAutospacing="0"/>
        <w:outlineLvl w:val="0"/>
        <w:rPr>
          <w:rFonts w:asciiTheme="minorHAnsi" w:hAnsiTheme="minorHAnsi" w:cs="Arial"/>
          <w:b/>
          <w:sz w:val="20"/>
          <w:szCs w:val="20"/>
          <w:lang w:val="es-CR"/>
        </w:rPr>
      </w:pPr>
      <w:r w:rsidRPr="009A3A4B">
        <w:rPr>
          <w:rFonts w:asciiTheme="minorHAnsi" w:hAnsiTheme="minorHAnsi" w:cs="Arial"/>
          <w:b/>
          <w:sz w:val="20"/>
          <w:szCs w:val="20"/>
          <w:lang w:val="es-CR"/>
        </w:rPr>
        <w:t>Páginas Web</w:t>
      </w:r>
    </w:p>
    <w:p w14:paraId="7DE03875" w14:textId="77777777" w:rsidR="00FC5C96" w:rsidRPr="009A3A4B" w:rsidRDefault="00FC5C96" w:rsidP="00BD36CB">
      <w:pPr>
        <w:pStyle w:val="NormalWeb"/>
        <w:spacing w:before="0" w:beforeAutospacing="0" w:after="0" w:afterAutospacing="0"/>
        <w:rPr>
          <w:rFonts w:asciiTheme="minorHAnsi" w:hAnsiTheme="minorHAnsi" w:cs="Arial"/>
          <w:b/>
          <w:sz w:val="20"/>
          <w:szCs w:val="20"/>
          <w:lang w:val="es-CR"/>
        </w:rPr>
      </w:pPr>
    </w:p>
    <w:p w14:paraId="1DE2E3EE" w14:textId="77777777" w:rsidR="00FC5C96" w:rsidRPr="009A3A4B" w:rsidRDefault="00FC5C96" w:rsidP="00BD36CB">
      <w:pPr>
        <w:pStyle w:val="NormalWeb"/>
        <w:spacing w:before="0" w:beforeAutospacing="0" w:after="0" w:afterAutospacing="0"/>
        <w:rPr>
          <w:rFonts w:asciiTheme="minorHAnsi" w:hAnsiTheme="minorHAnsi" w:cs="Arial"/>
          <w:b/>
          <w:sz w:val="20"/>
          <w:szCs w:val="20"/>
          <w:lang w:val="es-CR"/>
        </w:rPr>
      </w:pPr>
      <w:r w:rsidRPr="009A3A4B">
        <w:rPr>
          <w:rFonts w:asciiTheme="minorHAnsi" w:hAnsiTheme="minorHAnsi" w:cs="Arial"/>
          <w:b/>
          <w:noProof/>
          <w:sz w:val="20"/>
          <w:szCs w:val="20"/>
          <w:lang w:val="es-CR" w:eastAsia="es-CR"/>
        </w:rPr>
        <mc:AlternateContent>
          <mc:Choice Requires="wps">
            <w:drawing>
              <wp:anchor distT="0" distB="0" distL="114300" distR="114300" simplePos="0" relativeHeight="251664384" behindDoc="0" locked="0" layoutInCell="1" allowOverlap="1" wp14:anchorId="7FC63AFB" wp14:editId="72D1A9D7">
                <wp:simplePos x="0" y="0"/>
                <wp:positionH relativeFrom="column">
                  <wp:posOffset>11430</wp:posOffset>
                </wp:positionH>
                <wp:positionV relativeFrom="paragraph">
                  <wp:posOffset>61544</wp:posOffset>
                </wp:positionV>
                <wp:extent cx="6320333" cy="409651"/>
                <wp:effectExtent l="0" t="0" r="23495" b="28575"/>
                <wp:wrapNone/>
                <wp:docPr id="10" name="10 Cuadro de texto"/>
                <wp:cNvGraphicFramePr/>
                <a:graphic xmlns:a="http://schemas.openxmlformats.org/drawingml/2006/main">
                  <a:graphicData uri="http://schemas.microsoft.com/office/word/2010/wordprocessingShape">
                    <wps:wsp>
                      <wps:cNvSpPr txBox="1"/>
                      <wps:spPr>
                        <a:xfrm>
                          <a:off x="0" y="0"/>
                          <a:ext cx="6320333" cy="409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52C746" w14:textId="77777777" w:rsidR="00FC5C96" w:rsidRDefault="00FC5C96" w:rsidP="00FC5C96">
                            <w:pPr>
                              <w:pStyle w:val="NormalWeb"/>
                              <w:spacing w:before="0" w:beforeAutospacing="0" w:after="0" w:afterAutospacing="0"/>
                            </w:pPr>
                            <w:r w:rsidRPr="00FC5C96">
                              <w:rPr>
                                <w:rFonts w:asciiTheme="minorHAnsi" w:hAnsiTheme="minorHAnsi" w:cstheme="minorHAnsi"/>
                                <w:sz w:val="22"/>
                                <w:szCs w:val="22"/>
                              </w:rPr>
                              <w:t xml:space="preserve">Autor (s) (si lo tiene) - Apellido, Inicial. (Año de creación o revisión o </w:t>
                            </w:r>
                            <w:proofErr w:type="spellStart"/>
                            <w:r w:rsidRPr="00FC5C96">
                              <w:rPr>
                                <w:rFonts w:asciiTheme="minorHAnsi" w:hAnsiTheme="minorHAnsi" w:cstheme="minorHAnsi"/>
                                <w:sz w:val="22"/>
                                <w:szCs w:val="22"/>
                              </w:rPr>
                              <w:t>n.d</w:t>
                            </w:r>
                            <w:proofErr w:type="spellEnd"/>
                            <w:r w:rsidRPr="00FC5C96">
                              <w:rPr>
                                <w:rFonts w:asciiTheme="minorHAnsi" w:hAnsiTheme="minorHAnsi" w:cstheme="minorHAnsi"/>
                                <w:sz w:val="22"/>
                                <w:szCs w:val="22"/>
                              </w:rPr>
                              <w:t xml:space="preserve">.). </w:t>
                            </w:r>
                            <w:r w:rsidRPr="00FC5C96">
                              <w:rPr>
                                <w:rFonts w:asciiTheme="minorHAnsi" w:hAnsiTheme="minorHAnsi" w:cstheme="minorHAnsi"/>
                                <w:i/>
                                <w:sz w:val="22"/>
                                <w:szCs w:val="22"/>
                              </w:rPr>
                              <w:t>Título de la página.</w:t>
                            </w:r>
                            <w:r>
                              <w:rPr>
                                <w:rFonts w:asciiTheme="minorHAnsi" w:hAnsiTheme="minorHAnsi" w:cstheme="minorHAnsi"/>
                                <w:sz w:val="22"/>
                                <w:szCs w:val="22"/>
                              </w:rPr>
                              <w:t xml:space="preserve"> Recuperado de: </w:t>
                            </w:r>
                            <w:r w:rsidRPr="00FC5C96">
                              <w:rPr>
                                <w:rFonts w:asciiTheme="minorHAnsi" w:hAnsiTheme="minorHAnsi" w:cstheme="minorHAnsi"/>
                                <w:sz w:val="22"/>
                                <w:szCs w:val="22"/>
                              </w:rPr>
                              <w:t>h</w:t>
                            </w:r>
                            <w:r>
                              <w:rPr>
                                <w:rFonts w:asciiTheme="minorHAnsi" w:hAnsiTheme="minorHAnsi" w:cstheme="minorHAnsi"/>
                                <w:sz w:val="22"/>
                                <w:szCs w:val="22"/>
                              </w:rPr>
                              <w:t>ttp:// - dirección de la página</w:t>
                            </w:r>
                            <w:r w:rsidRPr="00FC5C96">
                              <w:rPr>
                                <w:rFonts w:asciiTheme="minorHAnsi" w:hAnsiTheme="minorHAnsi" w:cstheme="minorHAns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63AFB" id="10 Cuadro de texto" o:spid="_x0000_s1031" type="#_x0000_t202" style="position:absolute;left:0;text-align:left;margin-left:.9pt;margin-top:4.85pt;width:497.65pt;height:3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" fillcolor="white [3201]" strokeweight=".5pt">
                <v:textbox>
                  <w:txbxContent>
                    <w:p w14:paraId="4E52C746" w14:textId="77777777" w:rsidR="00FC5C96" w:rsidRDefault="00FC5C96" w:rsidP="00FC5C96">
                      <w:pPr>
                        <w:pStyle w:val="NormalWeb"/>
                        <w:spacing w:before="0" w:beforeAutospacing="0" w:after="0" w:afterAutospacing="0"/>
                      </w:pPr>
                      <w:r w:rsidRPr="00FC5C96">
                        <w:rPr>
                          <w:rFonts w:asciiTheme="minorHAnsi" w:hAnsiTheme="minorHAnsi" w:cstheme="minorHAnsi"/>
                          <w:sz w:val="22"/>
                          <w:szCs w:val="22"/>
                        </w:rPr>
                        <w:t xml:space="preserve">Autor (s) (si lo tiene) - Apellido, Inicial. (Año de creación o revisión o </w:t>
                      </w:r>
                      <w:proofErr w:type="spellStart"/>
                      <w:r w:rsidRPr="00FC5C96">
                        <w:rPr>
                          <w:rFonts w:asciiTheme="minorHAnsi" w:hAnsiTheme="minorHAnsi" w:cstheme="minorHAnsi"/>
                          <w:sz w:val="22"/>
                          <w:szCs w:val="22"/>
                        </w:rPr>
                        <w:t>n.d</w:t>
                      </w:r>
                      <w:proofErr w:type="spellEnd"/>
                      <w:r w:rsidRPr="00FC5C96">
                        <w:rPr>
                          <w:rFonts w:asciiTheme="minorHAnsi" w:hAnsiTheme="minorHAnsi" w:cstheme="minorHAnsi"/>
                          <w:sz w:val="22"/>
                          <w:szCs w:val="22"/>
                        </w:rPr>
                        <w:t xml:space="preserve">.). </w:t>
                      </w:r>
                      <w:r w:rsidRPr="00FC5C96">
                        <w:rPr>
                          <w:rFonts w:asciiTheme="minorHAnsi" w:hAnsiTheme="minorHAnsi" w:cstheme="minorHAnsi"/>
                          <w:i/>
                          <w:sz w:val="22"/>
                          <w:szCs w:val="22"/>
                        </w:rPr>
                        <w:t>Título de la página.</w:t>
                      </w:r>
                      <w:r>
                        <w:rPr>
                          <w:rFonts w:asciiTheme="minorHAnsi" w:hAnsiTheme="minorHAnsi" w:cstheme="minorHAnsi"/>
                          <w:sz w:val="22"/>
                          <w:szCs w:val="22"/>
                        </w:rPr>
                        <w:t xml:space="preserve"> Recuperado de: </w:t>
                      </w:r>
                      <w:r w:rsidRPr="00FC5C96">
                        <w:rPr>
                          <w:rFonts w:asciiTheme="minorHAnsi" w:hAnsiTheme="minorHAnsi" w:cstheme="minorHAnsi"/>
                          <w:sz w:val="22"/>
                          <w:szCs w:val="22"/>
                        </w:rPr>
                        <w:t>h</w:t>
                      </w:r>
                      <w:r>
                        <w:rPr>
                          <w:rFonts w:asciiTheme="minorHAnsi" w:hAnsiTheme="minorHAnsi" w:cstheme="minorHAnsi"/>
                          <w:sz w:val="22"/>
                          <w:szCs w:val="22"/>
                        </w:rPr>
                        <w:t>ttp:// - dirección de la página</w:t>
                      </w:r>
                      <w:r w:rsidRPr="00FC5C96">
                        <w:rPr>
                          <w:rFonts w:asciiTheme="minorHAnsi" w:hAnsiTheme="minorHAnsi" w:cstheme="minorHAnsi"/>
                          <w:sz w:val="22"/>
                          <w:szCs w:val="22"/>
                        </w:rPr>
                        <w:t>.</w:t>
                      </w:r>
                    </w:p>
                  </w:txbxContent>
                </v:textbox>
              </v:shape>
            </w:pict>
          </mc:Fallback>
        </mc:AlternateContent>
      </w:r>
    </w:p>
    <w:p w14:paraId="244EEC04" w14:textId="77777777" w:rsidR="00FC5C96" w:rsidRPr="009A3A4B" w:rsidRDefault="00FC5C96" w:rsidP="00BD36CB">
      <w:pPr>
        <w:pStyle w:val="NormalWeb"/>
        <w:spacing w:before="0" w:beforeAutospacing="0" w:after="0" w:afterAutospacing="0"/>
        <w:rPr>
          <w:rFonts w:asciiTheme="minorHAnsi" w:hAnsiTheme="minorHAnsi" w:cs="Arial"/>
          <w:b/>
          <w:sz w:val="20"/>
          <w:szCs w:val="20"/>
          <w:lang w:val="es-CR"/>
        </w:rPr>
      </w:pPr>
    </w:p>
    <w:p w14:paraId="02C12508" w14:textId="77777777" w:rsidR="00FC5C96" w:rsidRPr="009A3A4B" w:rsidRDefault="00FC5C96" w:rsidP="00BD36CB">
      <w:pPr>
        <w:pStyle w:val="NormalWeb"/>
        <w:spacing w:before="0" w:beforeAutospacing="0" w:after="0" w:afterAutospacing="0"/>
        <w:rPr>
          <w:rFonts w:asciiTheme="minorHAnsi" w:hAnsiTheme="minorHAnsi" w:cs="Arial"/>
          <w:b/>
          <w:sz w:val="20"/>
          <w:szCs w:val="20"/>
          <w:lang w:val="es-CR"/>
        </w:rPr>
      </w:pPr>
    </w:p>
    <w:p w14:paraId="46B653A3" w14:textId="77777777" w:rsidR="00FC5C96" w:rsidRPr="009A3A4B" w:rsidRDefault="00FC5C96" w:rsidP="00BD36CB">
      <w:pPr>
        <w:pStyle w:val="NormalWeb"/>
        <w:spacing w:before="0" w:beforeAutospacing="0" w:after="0" w:afterAutospacing="0"/>
        <w:rPr>
          <w:rFonts w:asciiTheme="minorHAnsi" w:hAnsiTheme="minorHAnsi" w:cs="Arial"/>
          <w:b/>
          <w:sz w:val="20"/>
          <w:szCs w:val="20"/>
          <w:lang w:val="es-CR"/>
        </w:rPr>
      </w:pPr>
    </w:p>
    <w:p w14:paraId="1D2BD4B9" w14:textId="358C7794" w:rsidR="00EC77A0" w:rsidRPr="009A3A4B" w:rsidRDefault="00EC77A0" w:rsidP="00EC77A0">
      <w:pPr>
        <w:spacing w:after="100" w:afterAutospacing="1" w:line="240" w:lineRule="auto"/>
        <w:ind w:left="720" w:hanging="720"/>
        <w:contextualSpacing/>
        <w:jc w:val="both"/>
        <w:rPr>
          <w:color w:val="000000" w:themeColor="text1"/>
        </w:rPr>
      </w:pPr>
      <w:r w:rsidRPr="009A3A4B">
        <w:rPr>
          <w:color w:val="000000" w:themeColor="text1"/>
        </w:rPr>
        <w:t xml:space="preserve">Díaz, A. (2003). </w:t>
      </w:r>
      <w:r w:rsidRPr="009A3A4B">
        <w:rPr>
          <w:i/>
          <w:color w:val="000000" w:themeColor="text1"/>
        </w:rPr>
        <w:t>Instrumentos para la planificación integral del uso de la tierra con sistemas de información geográfica- un caso de estudio en Argentina.</w:t>
      </w:r>
      <w:r w:rsidRPr="009A3A4B">
        <w:rPr>
          <w:color w:val="000000" w:themeColor="text1"/>
        </w:rPr>
        <w:t xml:space="preserve"> Recuperado  de</w:t>
      </w:r>
      <w:hyperlink r:id="rId13">
        <w:r w:rsidRPr="009A3A4B">
          <w:rPr>
            <w:color w:val="000000" w:themeColor="text1"/>
          </w:rPr>
          <w:t xml:space="preserve"> </w:t>
        </w:r>
      </w:hyperlink>
      <w:hyperlink r:id="rId14">
        <w:r w:rsidRPr="009A3A4B">
          <w:rPr>
            <w:color w:val="000000" w:themeColor="text1"/>
            <w:u w:val="single"/>
          </w:rPr>
          <w:t>http://edoc.hu-berlin.de/dissertationen/diaz-lacava-amalia-nahir-2003-07-16/PDF/Diaz-Lacava.pdf</w:t>
        </w:r>
      </w:hyperlink>
      <w:r w:rsidRPr="009A3A4B">
        <w:rPr>
          <w:color w:val="000000" w:themeColor="text1"/>
        </w:rPr>
        <w:t xml:space="preserve">. </w:t>
      </w:r>
    </w:p>
    <w:p w14:paraId="49CF1ECB" w14:textId="68D42F59" w:rsidR="00EC77A0" w:rsidRPr="009A3A4B" w:rsidRDefault="00EC77A0">
      <w:pPr>
        <w:rPr>
          <w:rFonts w:eastAsia="Times New Roman" w:cs="Arial"/>
          <w:b/>
          <w:color w:val="000000"/>
          <w:sz w:val="20"/>
          <w:szCs w:val="20"/>
          <w:lang w:eastAsia="es-ES"/>
        </w:rPr>
      </w:pPr>
      <w:r w:rsidRPr="009A3A4B">
        <w:rPr>
          <w:rFonts w:cs="Arial"/>
          <w:b/>
          <w:sz w:val="20"/>
          <w:szCs w:val="20"/>
        </w:rPr>
        <w:br w:type="page"/>
      </w:r>
    </w:p>
    <w:p w14:paraId="2F294738" w14:textId="77777777" w:rsidR="005C1046" w:rsidRPr="009A3A4B" w:rsidRDefault="005C1046" w:rsidP="00BD36CB">
      <w:pPr>
        <w:pStyle w:val="NormalWeb"/>
        <w:spacing w:before="0" w:beforeAutospacing="0" w:after="0" w:afterAutospacing="0"/>
        <w:rPr>
          <w:rFonts w:asciiTheme="minorHAnsi" w:hAnsiTheme="minorHAnsi" w:cs="Arial"/>
          <w:b/>
          <w:sz w:val="20"/>
          <w:szCs w:val="20"/>
          <w:lang w:val="es-CR"/>
        </w:rPr>
      </w:pPr>
    </w:p>
    <w:p w14:paraId="29DD243E" w14:textId="68C98476" w:rsidR="008370B1" w:rsidRPr="009A3A4B" w:rsidRDefault="008370B1" w:rsidP="008E589E">
      <w:pPr>
        <w:pStyle w:val="Subtitulos1"/>
        <w:outlineLvl w:val="0"/>
        <w:rPr>
          <w:rFonts w:asciiTheme="minorHAnsi" w:hAnsiTheme="minorHAnsi"/>
        </w:rPr>
      </w:pPr>
      <w:r w:rsidRPr="009A3A4B">
        <w:rPr>
          <w:rFonts w:asciiTheme="minorHAnsi" w:hAnsiTheme="minorHAnsi"/>
        </w:rPr>
        <w:t xml:space="preserve">Información adicional del formato </w:t>
      </w:r>
    </w:p>
    <w:p w14:paraId="15EBA1F3" w14:textId="424F655D" w:rsidR="00B6205A" w:rsidRPr="009A3A4B" w:rsidRDefault="00B6205A" w:rsidP="008E589E">
      <w:pPr>
        <w:pStyle w:val="Subtitulos1"/>
        <w:outlineLvl w:val="0"/>
        <w:rPr>
          <w:rFonts w:asciiTheme="minorHAnsi" w:hAnsiTheme="minorHAnsi"/>
        </w:rPr>
      </w:pPr>
      <w:r w:rsidRPr="009A3A4B">
        <w:rPr>
          <w:rFonts w:asciiTheme="minorHAnsi" w:hAnsiTheme="minorHAnsi"/>
          <w:caps w:val="0"/>
        </w:rPr>
        <w:t>Figuras y cuadros deben ubicarse dentro del texto, no aquí</w:t>
      </w:r>
      <w:r w:rsidRPr="009A3A4B">
        <w:rPr>
          <w:rFonts w:asciiTheme="minorHAnsi" w:hAnsiTheme="minorHAnsi"/>
        </w:rPr>
        <w:t xml:space="preserve"> </w:t>
      </w:r>
      <w:r w:rsidRPr="009A3A4B">
        <w:rPr>
          <w:rFonts w:asciiTheme="minorHAnsi" w:hAnsiTheme="minorHAnsi"/>
          <w:caps w:val="0"/>
        </w:rPr>
        <w:t xml:space="preserve">al final. Esto es solo una </w:t>
      </w:r>
      <w:proofErr w:type="spellStart"/>
      <w:r w:rsidRPr="009A3A4B">
        <w:rPr>
          <w:rFonts w:asciiTheme="minorHAnsi" w:hAnsiTheme="minorHAnsi"/>
          <w:caps w:val="0"/>
        </w:rPr>
        <w:t>guia</w:t>
      </w:r>
      <w:proofErr w:type="spellEnd"/>
    </w:p>
    <w:p w14:paraId="23C437D7" w14:textId="77777777" w:rsidR="008370B1" w:rsidRPr="009A3A4B" w:rsidRDefault="008370B1" w:rsidP="008370B1">
      <w:pPr>
        <w:spacing w:after="0"/>
      </w:pPr>
    </w:p>
    <w:p w14:paraId="399EFA5D" w14:textId="77777777" w:rsidR="008370B1" w:rsidRPr="009A3A4B" w:rsidRDefault="008370B1" w:rsidP="008370B1">
      <w:pPr>
        <w:spacing w:after="0"/>
      </w:pPr>
      <w:r w:rsidRPr="009A3A4B">
        <w:rPr>
          <w:rFonts w:cs="Arial"/>
          <w:b/>
          <w:noProof/>
          <w:sz w:val="20"/>
          <w:szCs w:val="20"/>
          <w:lang w:eastAsia="es-CR"/>
        </w:rPr>
        <mc:AlternateContent>
          <mc:Choice Requires="wps">
            <w:drawing>
              <wp:anchor distT="0" distB="0" distL="114300" distR="114300" simplePos="0" relativeHeight="251665408" behindDoc="0" locked="0" layoutInCell="1" allowOverlap="1" wp14:anchorId="73994C38" wp14:editId="5B0DFB00">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CEDB6D" w14:textId="77777777" w:rsidR="008370B1" w:rsidRDefault="005C1046" w:rsidP="001E3A35">
                            <w:pPr>
                              <w:pStyle w:val="Heading1"/>
                              <w:spacing w:before="0" w:after="0" w:line="240" w:lineRule="auto"/>
                              <w:jc w:val="left"/>
                              <w:rPr>
                                <w:rFonts w:asciiTheme="minorHAnsi" w:hAnsiTheme="minorHAnsi" w:cstheme="minorHAnsi"/>
                                <w:b w:val="0"/>
                                <w:sz w:val="22"/>
                                <w:szCs w:val="22"/>
                                <w:lang w:val="es-CR"/>
                              </w:rPr>
                            </w:pPr>
                            <w:r>
                              <w:rPr>
                                <w:rFonts w:asciiTheme="minorHAnsi" w:hAnsiTheme="minorHAnsi" w:cstheme="minorHAnsi"/>
                                <w:b w:val="0"/>
                                <w:sz w:val="22"/>
                                <w:szCs w:val="22"/>
                                <w:lang w:val="es-CR"/>
                              </w:rPr>
                              <w:t>Fotografías:</w:t>
                            </w:r>
                          </w:p>
                          <w:p w14:paraId="77C4A4CF" w14:textId="77777777" w:rsidR="005C1046" w:rsidRDefault="005C1046" w:rsidP="001E3A35">
                            <w:pPr>
                              <w:spacing w:after="0"/>
                              <w:rPr>
                                <w:rFonts w:ascii="Calibri" w:hAnsi="Calibri"/>
                                <w:szCs w:val="23"/>
                              </w:rPr>
                            </w:pPr>
                            <w:r w:rsidRPr="00C81240">
                              <w:rPr>
                                <w:rFonts w:ascii="Calibri" w:hAnsi="Calibri"/>
                                <w:szCs w:val="23"/>
                              </w:rPr>
                              <w:t xml:space="preserve">Las fotografías se pueden insertar al final del documento </w:t>
                            </w:r>
                            <w:proofErr w:type="spellStart"/>
                            <w:r w:rsidRPr="00C81240">
                              <w:rPr>
                                <w:rFonts w:ascii="Calibri" w:hAnsi="Calibri"/>
                                <w:szCs w:val="23"/>
                              </w:rPr>
                              <w:t>word</w:t>
                            </w:r>
                            <w:proofErr w:type="spellEnd"/>
                            <w:r w:rsidRPr="00C81240">
                              <w:rPr>
                                <w:rFonts w:ascii="Calibri" w:hAnsi="Calibri"/>
                                <w:szCs w:val="23"/>
                              </w:rPr>
                              <w:t xml:space="preserve"> o si son muy grandes pueden enviarse en archivos separados; en ambos casos deben estar en formato JPG, </w:t>
                            </w:r>
                            <w:proofErr w:type="spellStart"/>
                            <w:r w:rsidRPr="00C81240">
                              <w:rPr>
                                <w:rFonts w:ascii="Calibri" w:hAnsi="Calibri"/>
                                <w:szCs w:val="23"/>
                              </w:rPr>
                              <w:t>ai</w:t>
                            </w:r>
                            <w:proofErr w:type="spellEnd"/>
                            <w:r w:rsidRPr="00C81240">
                              <w:rPr>
                                <w:rFonts w:ascii="Calibri" w:hAnsi="Calibri"/>
                                <w:szCs w:val="23"/>
                              </w:rPr>
                              <w:t xml:space="preserve">, </w:t>
                            </w:r>
                            <w:proofErr w:type="spellStart"/>
                            <w:r w:rsidRPr="00C81240">
                              <w:rPr>
                                <w:rFonts w:ascii="Calibri" w:hAnsi="Calibri"/>
                                <w:szCs w:val="23"/>
                              </w:rPr>
                              <w:t>psd</w:t>
                            </w:r>
                            <w:proofErr w:type="spellEnd"/>
                            <w:r w:rsidRPr="00C81240">
                              <w:rPr>
                                <w:rFonts w:ascii="Calibri" w:hAnsi="Calibri"/>
                                <w:szCs w:val="23"/>
                              </w:rPr>
                              <w:t xml:space="preserve"> o TIFF, a una resolución mínima de 300 dpi (alta resolución que se confirma ampliando la figura a pantalla completa y que </w:t>
                            </w:r>
                            <w:r w:rsidR="00F925A7" w:rsidRPr="00C81240">
                              <w:rPr>
                                <w:rFonts w:ascii="Calibri" w:hAnsi="Calibri"/>
                                <w:szCs w:val="23"/>
                              </w:rPr>
                              <w:t>aun</w:t>
                            </w:r>
                            <w:r w:rsidRPr="00C81240">
                              <w:rPr>
                                <w:rFonts w:ascii="Calibri" w:hAnsi="Calibri"/>
                                <w:szCs w:val="23"/>
                              </w:rPr>
                              <w:t xml:space="preserve"> así se vea nítida, no pixelada). Las figuras normales se reducirán a un ancho de 6-12 cm por lo que las rotulaciones deben ser fáciles de leer, incluso después de esta reducción</w:t>
                            </w:r>
                            <w:r w:rsidR="001E3A35">
                              <w:rPr>
                                <w:rFonts w:ascii="Calibri" w:hAnsi="Calibri"/>
                                <w:szCs w:val="23"/>
                              </w:rPr>
                              <w:t>.</w:t>
                            </w:r>
                          </w:p>
                          <w:p w14:paraId="4DF38C97" w14:textId="77777777" w:rsidR="005C1046" w:rsidRDefault="00F925A7" w:rsidP="001E3A35">
                            <w:pPr>
                              <w:spacing w:after="0"/>
                              <w:jc w:val="center"/>
                              <w:rPr>
                                <w:rFonts w:ascii="Calibri" w:hAnsi="Calibri"/>
                                <w:szCs w:val="23"/>
                              </w:rPr>
                            </w:pPr>
                            <w:r>
                              <w:rPr>
                                <w:rFonts w:ascii="Calibri" w:hAnsi="Calibri"/>
                                <w:noProof/>
                                <w:szCs w:val="23"/>
                                <w:lang w:eastAsia="es-CR"/>
                              </w:rPr>
                              <w:drawing>
                                <wp:inline distT="0" distB="0" distL="0" distR="0" wp14:anchorId="27B8751E" wp14:editId="6A71B997">
                                  <wp:extent cx="1848400" cy="3708806"/>
                                  <wp:effectExtent l="0" t="0" r="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13656349" w14:textId="77777777" w:rsidR="005C1046" w:rsidRPr="00781342" w:rsidRDefault="00F925A7" w:rsidP="001E3A35">
                            <w:pPr>
                              <w:spacing w:after="0"/>
                              <w:jc w:val="center"/>
                              <w:rPr>
                                <w:lang w:val="en-US"/>
                              </w:rPr>
                            </w:pPr>
                            <w:r w:rsidRPr="00781342">
                              <w:rPr>
                                <w:rStyle w:val="label"/>
                                <w:rFonts w:cstheme="minorHAnsi"/>
                                <w:b/>
                                <w:bCs/>
                                <w:color w:val="000000"/>
                                <w:sz w:val="20"/>
                                <w:szCs w:val="20"/>
                                <w:shd w:val="clear" w:color="auto" w:fill="FFFFFF"/>
                                <w:lang w:val="en-US"/>
                              </w:rPr>
                              <w:t>Fig. 1 </w:t>
                            </w:r>
                            <w:r w:rsidRPr="00781342">
                              <w:rPr>
                                <w:rStyle w:val="Descripcin1"/>
                                <w:rFonts w:cstheme="minorHAnsi"/>
                                <w:color w:val="000000"/>
                                <w:sz w:val="20"/>
                                <w:szCs w:val="20"/>
                                <w:shd w:val="clear" w:color="auto" w:fill="FFFFFF"/>
                                <w:lang w:val="en-US"/>
                              </w:rPr>
                              <w:t>Shell color pattern of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94C38"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pmgIAAMEFAAAOAAAAZHJzL2Uyb0RvYy54bWysVEtPGzEQvlfqf7B8L7sJSVo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" fillcolor="white [3201]" strokeweight=".5pt">
                <v:textbox>
                  <w:txbxContent>
                    <w:p w14:paraId="01CEDB6D" w14:textId="77777777" w:rsidR="008370B1" w:rsidRDefault="005C1046" w:rsidP="001E3A35">
                      <w:pPr>
                        <w:pStyle w:val="Ttulo1"/>
                        <w:spacing w:before="0" w:after="0" w:line="240" w:lineRule="auto"/>
                        <w:jc w:val="left"/>
                        <w:rPr>
                          <w:rFonts w:asciiTheme="minorHAnsi" w:hAnsiTheme="minorHAnsi" w:cstheme="minorHAnsi"/>
                          <w:b w:val="0"/>
                          <w:sz w:val="22"/>
                          <w:szCs w:val="22"/>
                          <w:lang w:val="es-CR"/>
                        </w:rPr>
                      </w:pPr>
                      <w:r>
                        <w:rPr>
                          <w:rFonts w:asciiTheme="minorHAnsi" w:hAnsiTheme="minorHAnsi" w:cstheme="minorHAnsi"/>
                          <w:b w:val="0"/>
                          <w:sz w:val="22"/>
                          <w:szCs w:val="22"/>
                          <w:lang w:val="es-CR"/>
                        </w:rPr>
                        <w:t>Fotografías:</w:t>
                      </w:r>
                    </w:p>
                    <w:p w14:paraId="77C4A4CF" w14:textId="77777777" w:rsidR="005C1046" w:rsidRDefault="005C1046" w:rsidP="001E3A35">
                      <w:pPr>
                        <w:spacing w:after="0"/>
                        <w:rPr>
                          <w:rFonts w:ascii="Calibri" w:hAnsi="Calibri"/>
                          <w:szCs w:val="23"/>
                        </w:rPr>
                      </w:pPr>
                      <w:r w:rsidRPr="00C81240">
                        <w:rPr>
                          <w:rFonts w:ascii="Calibri" w:hAnsi="Calibri"/>
                          <w:szCs w:val="23"/>
                        </w:rPr>
                        <w:t xml:space="preserve">Las fotografías se pueden insertar al final del documento </w:t>
                      </w:r>
                      <w:proofErr w:type="spellStart"/>
                      <w:r w:rsidRPr="00C81240">
                        <w:rPr>
                          <w:rFonts w:ascii="Calibri" w:hAnsi="Calibri"/>
                          <w:szCs w:val="23"/>
                        </w:rPr>
                        <w:t>word</w:t>
                      </w:r>
                      <w:proofErr w:type="spellEnd"/>
                      <w:r w:rsidRPr="00C81240">
                        <w:rPr>
                          <w:rFonts w:ascii="Calibri" w:hAnsi="Calibri"/>
                          <w:szCs w:val="23"/>
                        </w:rPr>
                        <w:t xml:space="preserve"> o si son muy grandes pueden enviarse en archivos separados; en ambos casos deben estar en formato JPG, </w:t>
                      </w:r>
                      <w:proofErr w:type="spellStart"/>
                      <w:r w:rsidRPr="00C81240">
                        <w:rPr>
                          <w:rFonts w:ascii="Calibri" w:hAnsi="Calibri"/>
                          <w:szCs w:val="23"/>
                        </w:rPr>
                        <w:t>ai</w:t>
                      </w:r>
                      <w:proofErr w:type="spellEnd"/>
                      <w:r w:rsidRPr="00C81240">
                        <w:rPr>
                          <w:rFonts w:ascii="Calibri" w:hAnsi="Calibri"/>
                          <w:szCs w:val="23"/>
                        </w:rPr>
                        <w:t xml:space="preserve">, </w:t>
                      </w:r>
                      <w:proofErr w:type="spellStart"/>
                      <w:r w:rsidRPr="00C81240">
                        <w:rPr>
                          <w:rFonts w:ascii="Calibri" w:hAnsi="Calibri"/>
                          <w:szCs w:val="23"/>
                        </w:rPr>
                        <w:t>psd</w:t>
                      </w:r>
                      <w:proofErr w:type="spellEnd"/>
                      <w:r w:rsidRPr="00C81240">
                        <w:rPr>
                          <w:rFonts w:ascii="Calibri" w:hAnsi="Calibri"/>
                          <w:szCs w:val="23"/>
                        </w:rPr>
                        <w:t xml:space="preserve"> o TIFF, a una resolución mínima de 300 dpi (alta resolución que se confirma ampliando la figura a pantalla completa y que </w:t>
                      </w:r>
                      <w:r w:rsidR="00F925A7" w:rsidRPr="00C81240">
                        <w:rPr>
                          <w:rFonts w:ascii="Calibri" w:hAnsi="Calibri"/>
                          <w:szCs w:val="23"/>
                        </w:rPr>
                        <w:t>aun</w:t>
                      </w:r>
                      <w:r w:rsidRPr="00C81240">
                        <w:rPr>
                          <w:rFonts w:ascii="Calibri" w:hAnsi="Calibri"/>
                          <w:szCs w:val="23"/>
                        </w:rPr>
                        <w:t xml:space="preserve"> así se vea nítida, no </w:t>
                      </w:r>
                      <w:proofErr w:type="spellStart"/>
                      <w:r w:rsidRPr="00C81240">
                        <w:rPr>
                          <w:rFonts w:ascii="Calibri" w:hAnsi="Calibri"/>
                          <w:szCs w:val="23"/>
                        </w:rPr>
                        <w:t>pixelada</w:t>
                      </w:r>
                      <w:proofErr w:type="spellEnd"/>
                      <w:r w:rsidRPr="00C81240">
                        <w:rPr>
                          <w:rFonts w:ascii="Calibri" w:hAnsi="Calibri"/>
                          <w:szCs w:val="23"/>
                        </w:rPr>
                        <w:t>). Las figuras normales se reducirán a un ancho de 6-12 cm por lo que las rotulaciones deben ser fáciles de leer, incluso después de esta reducción</w:t>
                      </w:r>
                      <w:r w:rsidR="001E3A35">
                        <w:rPr>
                          <w:rFonts w:ascii="Calibri" w:hAnsi="Calibri"/>
                          <w:szCs w:val="23"/>
                        </w:rPr>
                        <w:t>.</w:t>
                      </w:r>
                    </w:p>
                    <w:p w14:paraId="4DF38C97" w14:textId="77777777" w:rsidR="005C1046" w:rsidRDefault="00F925A7" w:rsidP="001E3A35">
                      <w:pPr>
                        <w:spacing w:after="0"/>
                        <w:jc w:val="center"/>
                        <w:rPr>
                          <w:rFonts w:ascii="Calibri" w:hAnsi="Calibri"/>
                          <w:szCs w:val="23"/>
                        </w:rPr>
                      </w:pPr>
                      <w:r>
                        <w:rPr>
                          <w:rFonts w:ascii="Calibri" w:hAnsi="Calibri"/>
                          <w:noProof/>
                          <w:szCs w:val="23"/>
                          <w:lang w:eastAsia="es-CR"/>
                        </w:rPr>
                        <w:drawing>
                          <wp:inline distT="0" distB="0" distL="0" distR="0" wp14:anchorId="27B8751E" wp14:editId="6A71B997">
                            <wp:extent cx="1848400" cy="3708806"/>
                            <wp:effectExtent l="0" t="0" r="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13656349" w14:textId="77777777" w:rsidR="005C1046" w:rsidRPr="00781342" w:rsidRDefault="00F925A7" w:rsidP="001E3A35">
                      <w:pPr>
                        <w:spacing w:after="0"/>
                        <w:jc w:val="center"/>
                        <w:rPr>
                          <w:lang w:val="en-US"/>
                        </w:rPr>
                      </w:pPr>
                      <w:r w:rsidRPr="00781342">
                        <w:rPr>
                          <w:rStyle w:val="label"/>
                          <w:rFonts w:cstheme="minorHAnsi"/>
                          <w:b/>
                          <w:bCs/>
                          <w:color w:val="000000"/>
                          <w:sz w:val="20"/>
                          <w:szCs w:val="20"/>
                          <w:shd w:val="clear" w:color="auto" w:fill="FFFFFF"/>
                          <w:lang w:val="en-US"/>
                        </w:rPr>
                        <w:t>Fig. 1 </w:t>
                      </w:r>
                      <w:r w:rsidRPr="00781342">
                        <w:rPr>
                          <w:rStyle w:val="Descripcin1"/>
                          <w:rFonts w:cstheme="minorHAnsi"/>
                          <w:color w:val="000000"/>
                          <w:sz w:val="20"/>
                          <w:szCs w:val="20"/>
                          <w:shd w:val="clear" w:color="auto" w:fill="FFFFFF"/>
                          <w:lang w:val="en-US"/>
                        </w:rPr>
                        <w:t>Shell color pattern of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22F791A9" w14:textId="77777777" w:rsidR="008370B1" w:rsidRPr="009A3A4B" w:rsidRDefault="008370B1" w:rsidP="00BD36CB">
      <w:pPr>
        <w:pStyle w:val="NormalWeb"/>
        <w:spacing w:before="0" w:beforeAutospacing="0" w:after="0" w:afterAutospacing="0"/>
        <w:rPr>
          <w:rFonts w:asciiTheme="minorHAnsi" w:hAnsiTheme="minorHAnsi" w:cs="Arial"/>
          <w:b/>
          <w:sz w:val="20"/>
          <w:szCs w:val="20"/>
          <w:lang w:val="es-CR"/>
        </w:rPr>
      </w:pPr>
    </w:p>
    <w:p w14:paraId="0E9BCC00" w14:textId="77777777" w:rsidR="008370B1" w:rsidRPr="009A3A4B" w:rsidRDefault="008370B1" w:rsidP="00BD36CB">
      <w:pPr>
        <w:pStyle w:val="NormalWeb"/>
        <w:spacing w:before="0" w:beforeAutospacing="0" w:after="0" w:afterAutospacing="0"/>
        <w:rPr>
          <w:rFonts w:asciiTheme="minorHAnsi" w:hAnsiTheme="minorHAnsi" w:cs="Arial"/>
          <w:b/>
          <w:sz w:val="20"/>
          <w:szCs w:val="20"/>
          <w:lang w:val="es-CR"/>
        </w:rPr>
      </w:pPr>
    </w:p>
    <w:p w14:paraId="09EDDA0B" w14:textId="77777777" w:rsidR="008370B1" w:rsidRPr="009A3A4B" w:rsidRDefault="008370B1" w:rsidP="00BD36CB">
      <w:pPr>
        <w:pStyle w:val="NormalWeb"/>
        <w:spacing w:before="0" w:beforeAutospacing="0" w:after="0" w:afterAutospacing="0"/>
        <w:rPr>
          <w:rFonts w:asciiTheme="minorHAnsi" w:hAnsiTheme="minorHAnsi" w:cs="Arial"/>
          <w:b/>
          <w:sz w:val="20"/>
          <w:szCs w:val="20"/>
          <w:lang w:val="es-CR"/>
        </w:rPr>
      </w:pPr>
    </w:p>
    <w:p w14:paraId="04D29AC3" w14:textId="77777777" w:rsidR="00FC5C96" w:rsidRPr="009A3A4B" w:rsidRDefault="00FC5C96" w:rsidP="00BD36CB">
      <w:pPr>
        <w:pStyle w:val="NormalWeb"/>
        <w:spacing w:before="0" w:beforeAutospacing="0" w:after="0" w:afterAutospacing="0"/>
        <w:rPr>
          <w:rFonts w:asciiTheme="minorHAnsi" w:hAnsiTheme="minorHAnsi"/>
        </w:rPr>
      </w:pPr>
    </w:p>
    <w:p w14:paraId="1E87D840" w14:textId="77777777" w:rsidR="00FC5C96" w:rsidRPr="009A3A4B" w:rsidRDefault="00FC5C96" w:rsidP="00BD36CB">
      <w:pPr>
        <w:pStyle w:val="NormalWeb"/>
        <w:spacing w:before="0" w:beforeAutospacing="0" w:after="0" w:afterAutospacing="0"/>
        <w:rPr>
          <w:rFonts w:asciiTheme="minorHAnsi" w:hAnsiTheme="minorHAnsi"/>
        </w:rPr>
      </w:pPr>
    </w:p>
    <w:p w14:paraId="5C7FC592" w14:textId="77777777" w:rsidR="00FC5C96" w:rsidRPr="009A3A4B" w:rsidRDefault="00FC5C96" w:rsidP="00BD36CB">
      <w:pPr>
        <w:pStyle w:val="NormalWeb"/>
        <w:spacing w:before="0" w:beforeAutospacing="0" w:after="0" w:afterAutospacing="0"/>
        <w:rPr>
          <w:rFonts w:asciiTheme="minorHAnsi" w:hAnsiTheme="minorHAnsi" w:cs="Arial"/>
          <w:b/>
          <w:sz w:val="20"/>
          <w:szCs w:val="20"/>
          <w:lang w:val="es-CR"/>
        </w:rPr>
      </w:pPr>
    </w:p>
    <w:p w14:paraId="2CCB6654" w14:textId="77777777" w:rsidR="00BD36CB" w:rsidRPr="009A3A4B" w:rsidRDefault="00BD36CB" w:rsidP="00BD36CB">
      <w:pPr>
        <w:spacing w:after="0"/>
      </w:pPr>
    </w:p>
    <w:p w14:paraId="12217AC3" w14:textId="77777777" w:rsidR="005C1046" w:rsidRPr="009A3A4B" w:rsidRDefault="005C1046" w:rsidP="005C1046">
      <w:pPr>
        <w:rPr>
          <w:szCs w:val="23"/>
        </w:rPr>
      </w:pPr>
    </w:p>
    <w:p w14:paraId="296F40F1" w14:textId="77777777" w:rsidR="005C1046" w:rsidRPr="009A3A4B" w:rsidRDefault="005C1046" w:rsidP="005C1046">
      <w:pPr>
        <w:rPr>
          <w:szCs w:val="23"/>
        </w:rPr>
      </w:pPr>
    </w:p>
    <w:p w14:paraId="2C1B1693" w14:textId="77777777" w:rsidR="005C1046" w:rsidRPr="009A3A4B" w:rsidRDefault="005C1046" w:rsidP="005C1046">
      <w:pPr>
        <w:rPr>
          <w:szCs w:val="23"/>
        </w:rPr>
      </w:pPr>
    </w:p>
    <w:p w14:paraId="263DC1A6" w14:textId="77777777" w:rsidR="005C1046" w:rsidRPr="009A3A4B" w:rsidRDefault="005C1046" w:rsidP="005C1046">
      <w:pPr>
        <w:rPr>
          <w:szCs w:val="23"/>
        </w:rPr>
      </w:pPr>
    </w:p>
    <w:p w14:paraId="2A3AB248" w14:textId="77777777" w:rsidR="005C1046" w:rsidRPr="009A3A4B" w:rsidRDefault="005C1046" w:rsidP="005C1046">
      <w:pPr>
        <w:rPr>
          <w:szCs w:val="23"/>
        </w:rPr>
      </w:pPr>
    </w:p>
    <w:p w14:paraId="28D637BE" w14:textId="77777777" w:rsidR="005C1046" w:rsidRPr="009A3A4B" w:rsidRDefault="005C1046" w:rsidP="005C1046">
      <w:pPr>
        <w:rPr>
          <w:szCs w:val="23"/>
        </w:rPr>
      </w:pPr>
    </w:p>
    <w:p w14:paraId="3D2547B8" w14:textId="77777777" w:rsidR="005C1046" w:rsidRPr="009A3A4B" w:rsidRDefault="005C1046" w:rsidP="005C1046">
      <w:pPr>
        <w:rPr>
          <w:szCs w:val="23"/>
        </w:rPr>
      </w:pPr>
    </w:p>
    <w:p w14:paraId="5A3D338F" w14:textId="77777777" w:rsidR="005C1046" w:rsidRPr="009A3A4B" w:rsidRDefault="005C1046" w:rsidP="005C1046">
      <w:pPr>
        <w:rPr>
          <w:szCs w:val="23"/>
        </w:rPr>
      </w:pPr>
    </w:p>
    <w:p w14:paraId="78EFED5B" w14:textId="77777777" w:rsidR="005C1046" w:rsidRPr="009A3A4B" w:rsidRDefault="005C1046" w:rsidP="005C1046">
      <w:pPr>
        <w:rPr>
          <w:szCs w:val="23"/>
        </w:rPr>
      </w:pPr>
    </w:p>
    <w:p w14:paraId="2771B84B" w14:textId="77777777" w:rsidR="005C1046" w:rsidRPr="009A3A4B" w:rsidRDefault="005C1046" w:rsidP="005C1046">
      <w:pPr>
        <w:rPr>
          <w:szCs w:val="23"/>
        </w:rPr>
      </w:pPr>
    </w:p>
    <w:p w14:paraId="50B7CF04" w14:textId="77777777" w:rsidR="005C1046" w:rsidRPr="009A3A4B" w:rsidRDefault="005C1046" w:rsidP="005C1046">
      <w:pPr>
        <w:rPr>
          <w:szCs w:val="23"/>
        </w:rPr>
      </w:pPr>
    </w:p>
    <w:p w14:paraId="368DA804" w14:textId="77777777" w:rsidR="005C1046" w:rsidRPr="009A3A4B" w:rsidRDefault="005C1046" w:rsidP="005C1046">
      <w:pPr>
        <w:rPr>
          <w:szCs w:val="23"/>
        </w:rPr>
      </w:pPr>
    </w:p>
    <w:p w14:paraId="737379F1" w14:textId="77777777" w:rsidR="005C1046" w:rsidRPr="009A3A4B" w:rsidRDefault="005C1046" w:rsidP="005C1046">
      <w:pPr>
        <w:rPr>
          <w:szCs w:val="23"/>
        </w:rPr>
      </w:pPr>
    </w:p>
    <w:p w14:paraId="301A003F" w14:textId="77777777" w:rsidR="005C1046" w:rsidRPr="009A3A4B" w:rsidRDefault="005C1046" w:rsidP="005C1046">
      <w:pPr>
        <w:rPr>
          <w:szCs w:val="23"/>
        </w:rPr>
      </w:pPr>
    </w:p>
    <w:p w14:paraId="708847BA" w14:textId="77777777" w:rsidR="00F925A7" w:rsidRPr="009A3A4B" w:rsidRDefault="00F925A7" w:rsidP="005C1046">
      <w:pPr>
        <w:rPr>
          <w:szCs w:val="23"/>
        </w:rPr>
      </w:pPr>
    </w:p>
    <w:p w14:paraId="3734986B" w14:textId="77777777" w:rsidR="00F925A7" w:rsidRPr="009A3A4B" w:rsidRDefault="00F925A7" w:rsidP="005C1046">
      <w:pPr>
        <w:rPr>
          <w:szCs w:val="23"/>
        </w:rPr>
      </w:pPr>
    </w:p>
    <w:p w14:paraId="77C7FF6F" w14:textId="77777777" w:rsidR="00F925A7" w:rsidRPr="009A3A4B" w:rsidRDefault="00F925A7" w:rsidP="005C1046">
      <w:pPr>
        <w:rPr>
          <w:szCs w:val="23"/>
        </w:rPr>
      </w:pPr>
    </w:p>
    <w:p w14:paraId="4E9F38DD" w14:textId="77777777" w:rsidR="00F925A7" w:rsidRPr="009A3A4B" w:rsidRDefault="00F925A7" w:rsidP="005C1046">
      <w:pPr>
        <w:rPr>
          <w:szCs w:val="23"/>
        </w:rPr>
      </w:pPr>
    </w:p>
    <w:p w14:paraId="4D5553B8" w14:textId="77777777" w:rsidR="00F925A7" w:rsidRPr="009A3A4B" w:rsidRDefault="00F925A7" w:rsidP="005C1046">
      <w:pPr>
        <w:rPr>
          <w:szCs w:val="23"/>
        </w:rPr>
      </w:pPr>
    </w:p>
    <w:p w14:paraId="5D79A716" w14:textId="77777777" w:rsidR="00F925A7" w:rsidRPr="009A3A4B" w:rsidRDefault="00F925A7" w:rsidP="005C1046">
      <w:pPr>
        <w:rPr>
          <w:szCs w:val="23"/>
        </w:rPr>
      </w:pPr>
    </w:p>
    <w:p w14:paraId="1F0BF0C1" w14:textId="77777777" w:rsidR="00F925A7" w:rsidRPr="009A3A4B" w:rsidRDefault="00F925A7" w:rsidP="005C1046">
      <w:pPr>
        <w:rPr>
          <w:szCs w:val="23"/>
        </w:rPr>
      </w:pPr>
    </w:p>
    <w:p w14:paraId="281FD5F6" w14:textId="77777777" w:rsidR="00F925A7" w:rsidRPr="009A3A4B" w:rsidRDefault="00B41171" w:rsidP="005C1046">
      <w:pPr>
        <w:rPr>
          <w:szCs w:val="23"/>
        </w:rPr>
      </w:pPr>
      <w:r w:rsidRPr="009A3A4B">
        <w:rPr>
          <w:noProof/>
          <w:szCs w:val="23"/>
          <w:lang w:eastAsia="es-CR"/>
        </w:rPr>
        <mc:AlternateContent>
          <mc:Choice Requires="wps">
            <w:drawing>
              <wp:anchor distT="0" distB="0" distL="114300" distR="114300" simplePos="0" relativeHeight="251666432" behindDoc="0" locked="0" layoutInCell="1" allowOverlap="1" wp14:anchorId="4263162D" wp14:editId="6E569AC1">
                <wp:simplePos x="0" y="0"/>
                <wp:positionH relativeFrom="column">
                  <wp:posOffset>121158</wp:posOffset>
                </wp:positionH>
                <wp:positionV relativeFrom="paragraph">
                  <wp:posOffset>91897</wp:posOffset>
                </wp:positionV>
                <wp:extent cx="5559425" cy="5135271"/>
                <wp:effectExtent l="0" t="0" r="22225" b="27305"/>
                <wp:wrapNone/>
                <wp:docPr id="2" name="2 Cuadro de texto"/>
                <wp:cNvGraphicFramePr/>
                <a:graphic xmlns:a="http://schemas.openxmlformats.org/drawingml/2006/main">
                  <a:graphicData uri="http://schemas.microsoft.com/office/word/2010/wordprocessingShape">
                    <wps:wsp>
                      <wps:cNvSpPr txBox="1"/>
                      <wps:spPr>
                        <a:xfrm>
                          <a:off x="0" y="0"/>
                          <a:ext cx="5559425" cy="5135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6A8643" w14:textId="77777777" w:rsidR="005C1046" w:rsidRDefault="005C1046" w:rsidP="005C1046">
                            <w:pPr>
                              <w:spacing w:after="0"/>
                            </w:pPr>
                            <w:r>
                              <w:t xml:space="preserve">Gráficos: </w:t>
                            </w:r>
                          </w:p>
                          <w:p w14:paraId="59AD9F24" w14:textId="77777777" w:rsidR="005C1046" w:rsidRPr="00C81240" w:rsidRDefault="005C1046" w:rsidP="005C1046">
                            <w:pPr>
                              <w:spacing w:after="0"/>
                              <w:rPr>
                                <w:rFonts w:ascii="Calibri" w:hAnsi="Calibri"/>
                                <w:sz w:val="18"/>
                                <w:szCs w:val="20"/>
                                <w:lang w:val="es-ES_tradnl"/>
                              </w:rPr>
                            </w:pPr>
                            <w:r w:rsidRPr="00C81240">
                              <w:rPr>
                                <w:rFonts w:ascii="Calibri" w:hAnsi="Calibri"/>
                                <w:szCs w:val="23"/>
                              </w:rPr>
                              <w:t>Los gráficos deben presentarse en blanco y negro y/o con tonos de grises</w:t>
                            </w:r>
                          </w:p>
                          <w:p w14:paraId="74BF0A02" w14:textId="77777777" w:rsidR="005C1046" w:rsidRDefault="00B41171" w:rsidP="001E3A35">
                            <w:pPr>
                              <w:spacing w:after="0"/>
                              <w:jc w:val="center"/>
                            </w:pPr>
                            <w:r>
                              <w:rPr>
                                <w:noProof/>
                                <w:lang w:eastAsia="es-CR"/>
                              </w:rPr>
                              <w:drawing>
                                <wp:inline distT="0" distB="0" distL="0" distR="0" wp14:anchorId="27E9D0D1" wp14:editId="4FFC982C">
                                  <wp:extent cx="1433779" cy="4281194"/>
                                  <wp:effectExtent l="0" t="0" r="0"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 v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4253" cy="4282610"/>
                                          </a:xfrm>
                                          <a:prstGeom prst="rect">
                                            <a:avLst/>
                                          </a:prstGeom>
                                        </pic:spPr>
                                      </pic:pic>
                                    </a:graphicData>
                                  </a:graphic>
                                </wp:inline>
                              </w:drawing>
                            </w:r>
                          </w:p>
                          <w:p w14:paraId="5FEFD813" w14:textId="77777777" w:rsidR="001E3A35" w:rsidRPr="00781342" w:rsidRDefault="001E3A35" w:rsidP="001E3A35">
                            <w:pPr>
                              <w:spacing w:after="0"/>
                              <w:rPr>
                                <w:sz w:val="20"/>
                                <w:szCs w:val="20"/>
                                <w:lang w:val="en-US"/>
                              </w:rPr>
                            </w:pPr>
                            <w:r w:rsidRPr="00781342">
                              <w:rPr>
                                <w:sz w:val="20"/>
                                <w:szCs w:val="20"/>
                                <w:lang w:val="en-US"/>
                              </w:rPr>
                              <w:t>Fig. 2. Leaf litter humidity percentage in the three studied habitats. Vertical lines on bars referred to minimum and maximum. Horizontal lines on bars referred to standard deviation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3162D" id="2 Cuadro de texto" o:spid="_x0000_s1033" type="#_x0000_t202" style="position:absolute;margin-left:9.55pt;margin-top:7.25pt;width:437.75pt;height:40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" fillcolor="white [3201]" strokeweight=".5pt">
                <v:textbox>
                  <w:txbxContent>
                    <w:p w14:paraId="686A8643" w14:textId="77777777" w:rsidR="005C1046" w:rsidRDefault="005C1046" w:rsidP="005C1046">
                      <w:pPr>
                        <w:spacing w:after="0"/>
                      </w:pPr>
                      <w:r>
                        <w:t xml:space="preserve">Gráficos: </w:t>
                      </w:r>
                    </w:p>
                    <w:p w14:paraId="59AD9F24" w14:textId="77777777" w:rsidR="005C1046" w:rsidRPr="00C81240" w:rsidRDefault="005C1046" w:rsidP="005C1046">
                      <w:pPr>
                        <w:spacing w:after="0"/>
                        <w:rPr>
                          <w:rFonts w:ascii="Calibri" w:hAnsi="Calibri"/>
                          <w:sz w:val="18"/>
                          <w:szCs w:val="20"/>
                          <w:lang w:val="es-ES_tradnl"/>
                        </w:rPr>
                      </w:pPr>
                      <w:r w:rsidRPr="00C81240">
                        <w:rPr>
                          <w:rFonts w:ascii="Calibri" w:hAnsi="Calibri"/>
                          <w:szCs w:val="23"/>
                        </w:rPr>
                        <w:t>Los gráficos deben presentarse en blanco y negro y/o con tonos de grises</w:t>
                      </w:r>
                    </w:p>
                    <w:p w14:paraId="74BF0A02" w14:textId="77777777" w:rsidR="005C1046" w:rsidRDefault="00B41171" w:rsidP="001E3A35">
                      <w:pPr>
                        <w:spacing w:after="0"/>
                        <w:jc w:val="center"/>
                      </w:pPr>
                      <w:r>
                        <w:rPr>
                          <w:noProof/>
                          <w:lang w:eastAsia="es-CR"/>
                        </w:rPr>
                        <w:drawing>
                          <wp:inline distT="0" distB="0" distL="0" distR="0" wp14:anchorId="27E9D0D1" wp14:editId="4FFC982C">
                            <wp:extent cx="1433779" cy="4281194"/>
                            <wp:effectExtent l="0" t="0" r="0"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 v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4253" cy="4282610"/>
                                    </a:xfrm>
                                    <a:prstGeom prst="rect">
                                      <a:avLst/>
                                    </a:prstGeom>
                                  </pic:spPr>
                                </pic:pic>
                              </a:graphicData>
                            </a:graphic>
                          </wp:inline>
                        </w:drawing>
                      </w:r>
                    </w:p>
                    <w:p w14:paraId="5FEFD813" w14:textId="77777777" w:rsidR="001E3A35" w:rsidRPr="00781342" w:rsidRDefault="001E3A35" w:rsidP="001E3A35">
                      <w:pPr>
                        <w:spacing w:after="0"/>
                        <w:rPr>
                          <w:sz w:val="20"/>
                          <w:szCs w:val="20"/>
                          <w:lang w:val="en-US"/>
                        </w:rPr>
                      </w:pPr>
                      <w:r w:rsidRPr="00781342">
                        <w:rPr>
                          <w:sz w:val="20"/>
                          <w:szCs w:val="20"/>
                          <w:lang w:val="en-US"/>
                        </w:rPr>
                        <w:t>Fig. 2. Leaf litter humidity percentage in the three studied habitats. Vertical lines on bars referred to minimum and maximum. Horizontal lines on bars referred to standard deviation</w:t>
                      </w:r>
                    </w:p>
                  </w:txbxContent>
                </v:textbox>
              </v:shape>
            </w:pict>
          </mc:Fallback>
        </mc:AlternateContent>
      </w:r>
    </w:p>
    <w:p w14:paraId="685FFA88" w14:textId="77777777" w:rsidR="00F925A7" w:rsidRPr="009A3A4B" w:rsidRDefault="00F925A7" w:rsidP="005C1046">
      <w:pPr>
        <w:rPr>
          <w:szCs w:val="23"/>
        </w:rPr>
      </w:pPr>
    </w:p>
    <w:p w14:paraId="451B2E24" w14:textId="77777777" w:rsidR="005C1046" w:rsidRPr="009A3A4B" w:rsidRDefault="005C1046" w:rsidP="005C1046">
      <w:pPr>
        <w:rPr>
          <w:szCs w:val="23"/>
        </w:rPr>
      </w:pPr>
    </w:p>
    <w:p w14:paraId="3EC5E2C9" w14:textId="77777777" w:rsidR="005C1046" w:rsidRPr="009A3A4B" w:rsidRDefault="005C1046" w:rsidP="005C1046">
      <w:pPr>
        <w:rPr>
          <w:szCs w:val="23"/>
        </w:rPr>
      </w:pPr>
    </w:p>
    <w:p w14:paraId="489A0C57" w14:textId="77777777" w:rsidR="005C1046" w:rsidRPr="009A3A4B" w:rsidRDefault="005C1046" w:rsidP="005C1046">
      <w:pPr>
        <w:rPr>
          <w:szCs w:val="23"/>
        </w:rPr>
      </w:pPr>
    </w:p>
    <w:p w14:paraId="58D83ED8" w14:textId="77777777" w:rsidR="005C1046" w:rsidRPr="009A3A4B" w:rsidRDefault="005C1046" w:rsidP="005C1046">
      <w:pPr>
        <w:rPr>
          <w:szCs w:val="23"/>
        </w:rPr>
      </w:pPr>
    </w:p>
    <w:p w14:paraId="7AEFCB1E" w14:textId="77777777" w:rsidR="005C1046" w:rsidRPr="009A3A4B" w:rsidRDefault="005C1046" w:rsidP="005C1046">
      <w:pPr>
        <w:rPr>
          <w:szCs w:val="23"/>
        </w:rPr>
      </w:pPr>
    </w:p>
    <w:p w14:paraId="5C503841" w14:textId="77777777" w:rsidR="005C1046" w:rsidRPr="009A3A4B" w:rsidRDefault="005C1046" w:rsidP="00F1414B">
      <w:pPr>
        <w:spacing w:after="0"/>
      </w:pPr>
    </w:p>
    <w:p w14:paraId="0C8B0748" w14:textId="77777777" w:rsidR="00F925A7" w:rsidRPr="009A3A4B" w:rsidRDefault="00F925A7" w:rsidP="00F1414B">
      <w:pPr>
        <w:spacing w:after="0"/>
      </w:pPr>
    </w:p>
    <w:p w14:paraId="4CA31DB0" w14:textId="77777777" w:rsidR="00F925A7" w:rsidRPr="009A3A4B" w:rsidRDefault="00F925A7" w:rsidP="00F1414B">
      <w:pPr>
        <w:spacing w:after="0"/>
      </w:pPr>
    </w:p>
    <w:p w14:paraId="28B6BC2F" w14:textId="77777777" w:rsidR="00B41171" w:rsidRPr="009A3A4B" w:rsidRDefault="00B41171" w:rsidP="00F1414B">
      <w:pPr>
        <w:spacing w:after="0"/>
      </w:pPr>
    </w:p>
    <w:p w14:paraId="055E2959" w14:textId="77777777" w:rsidR="00B41171" w:rsidRPr="009A3A4B" w:rsidRDefault="00B41171" w:rsidP="00F1414B">
      <w:pPr>
        <w:spacing w:after="0"/>
      </w:pPr>
    </w:p>
    <w:p w14:paraId="0864FFBF" w14:textId="77777777" w:rsidR="00B41171" w:rsidRPr="009A3A4B" w:rsidRDefault="00B41171" w:rsidP="00F1414B">
      <w:pPr>
        <w:spacing w:after="0"/>
      </w:pPr>
    </w:p>
    <w:p w14:paraId="25B3EFA5" w14:textId="77777777" w:rsidR="00B41171" w:rsidRPr="009A3A4B" w:rsidRDefault="00B41171" w:rsidP="00F1414B">
      <w:pPr>
        <w:spacing w:after="0"/>
      </w:pPr>
    </w:p>
    <w:p w14:paraId="02FD5BB2" w14:textId="77777777" w:rsidR="00B41171" w:rsidRPr="009A3A4B" w:rsidRDefault="00B41171" w:rsidP="00F1414B">
      <w:pPr>
        <w:spacing w:after="0"/>
      </w:pPr>
    </w:p>
    <w:p w14:paraId="4CB36B78" w14:textId="77777777" w:rsidR="00B41171" w:rsidRPr="009A3A4B" w:rsidRDefault="00B41171" w:rsidP="00F1414B">
      <w:pPr>
        <w:spacing w:after="0"/>
      </w:pPr>
    </w:p>
    <w:p w14:paraId="1A2EB018" w14:textId="77777777" w:rsidR="00B41171" w:rsidRPr="009A3A4B" w:rsidRDefault="00B41171" w:rsidP="00F1414B">
      <w:pPr>
        <w:spacing w:after="0"/>
      </w:pPr>
    </w:p>
    <w:p w14:paraId="0C263681" w14:textId="77777777" w:rsidR="00B41171" w:rsidRPr="009A3A4B" w:rsidRDefault="00B41171" w:rsidP="00F1414B">
      <w:pPr>
        <w:spacing w:after="0"/>
      </w:pPr>
    </w:p>
    <w:p w14:paraId="3105A5AA" w14:textId="77777777" w:rsidR="00B41171" w:rsidRPr="009A3A4B" w:rsidRDefault="00B41171" w:rsidP="00F1414B">
      <w:pPr>
        <w:spacing w:after="0"/>
      </w:pPr>
    </w:p>
    <w:p w14:paraId="40B14A71" w14:textId="77777777" w:rsidR="00B41171" w:rsidRPr="009A3A4B" w:rsidRDefault="00B41171" w:rsidP="00F1414B">
      <w:pPr>
        <w:spacing w:after="0"/>
      </w:pPr>
    </w:p>
    <w:p w14:paraId="6C81A92A" w14:textId="77777777" w:rsidR="00B41171" w:rsidRPr="009A3A4B" w:rsidRDefault="00B41171" w:rsidP="00F1414B">
      <w:pPr>
        <w:spacing w:after="0"/>
      </w:pPr>
    </w:p>
    <w:p w14:paraId="4543A179" w14:textId="77777777" w:rsidR="00B41171" w:rsidRPr="009A3A4B" w:rsidRDefault="00B41171" w:rsidP="00F1414B">
      <w:pPr>
        <w:spacing w:after="0"/>
      </w:pPr>
    </w:p>
    <w:p w14:paraId="4E968A7B" w14:textId="77777777" w:rsidR="00B41171" w:rsidRPr="009A3A4B" w:rsidRDefault="00B41171" w:rsidP="00F1414B">
      <w:pPr>
        <w:spacing w:after="0"/>
      </w:pPr>
    </w:p>
    <w:p w14:paraId="004B5D44" w14:textId="77777777" w:rsidR="00B41171" w:rsidRPr="009A3A4B" w:rsidRDefault="00B41171" w:rsidP="00F1414B">
      <w:pPr>
        <w:spacing w:after="0"/>
      </w:pPr>
    </w:p>
    <w:p w14:paraId="66459F3D" w14:textId="77777777" w:rsidR="00B41171" w:rsidRPr="009A3A4B" w:rsidRDefault="00B41171" w:rsidP="00F1414B">
      <w:pPr>
        <w:spacing w:after="0"/>
      </w:pPr>
    </w:p>
    <w:p w14:paraId="17FAE771" w14:textId="77777777" w:rsidR="00B41171" w:rsidRPr="009A3A4B" w:rsidRDefault="00B41171" w:rsidP="00F1414B">
      <w:pPr>
        <w:spacing w:after="0"/>
      </w:pPr>
    </w:p>
    <w:p w14:paraId="0F8D9AB8" w14:textId="77777777" w:rsidR="00B41171" w:rsidRPr="009A3A4B" w:rsidRDefault="00B41171" w:rsidP="00F1414B">
      <w:pPr>
        <w:spacing w:after="0"/>
      </w:pPr>
    </w:p>
    <w:p w14:paraId="46752EF4" w14:textId="77777777" w:rsidR="00B41171" w:rsidRPr="009A3A4B" w:rsidRDefault="00B41171" w:rsidP="00F1414B">
      <w:pPr>
        <w:spacing w:after="0"/>
      </w:pPr>
    </w:p>
    <w:p w14:paraId="189723A1" w14:textId="77777777" w:rsidR="00B41171" w:rsidRPr="009A3A4B" w:rsidRDefault="00B41171" w:rsidP="00F1414B">
      <w:pPr>
        <w:spacing w:after="0"/>
      </w:pPr>
    </w:p>
    <w:p w14:paraId="793E9AEC" w14:textId="77777777" w:rsidR="00B41171" w:rsidRPr="009A3A4B" w:rsidRDefault="00B41171" w:rsidP="00F1414B">
      <w:pPr>
        <w:spacing w:after="0"/>
      </w:pPr>
    </w:p>
    <w:p w14:paraId="71CA3BDA" w14:textId="77777777" w:rsidR="00B41171" w:rsidRPr="009A3A4B" w:rsidRDefault="00B41171" w:rsidP="00F1414B">
      <w:pPr>
        <w:spacing w:after="0"/>
      </w:pPr>
    </w:p>
    <w:p w14:paraId="76671E97" w14:textId="77777777" w:rsidR="00B41171" w:rsidRPr="009A3A4B" w:rsidRDefault="00B41171" w:rsidP="00F1414B">
      <w:pPr>
        <w:spacing w:after="0"/>
      </w:pPr>
    </w:p>
    <w:p w14:paraId="6D0D858F" w14:textId="77777777" w:rsidR="00B41171" w:rsidRPr="009A3A4B" w:rsidRDefault="00B41171" w:rsidP="00F1414B">
      <w:pPr>
        <w:spacing w:after="0"/>
      </w:pPr>
    </w:p>
    <w:p w14:paraId="3AC99EC8" w14:textId="77777777" w:rsidR="00B41171" w:rsidRPr="009A3A4B" w:rsidRDefault="00B41171" w:rsidP="00F1414B">
      <w:pPr>
        <w:spacing w:after="0"/>
      </w:pPr>
    </w:p>
    <w:p w14:paraId="5D9DF9AC" w14:textId="77777777" w:rsidR="00EC77A0" w:rsidRPr="009A3A4B" w:rsidRDefault="00EC77A0" w:rsidP="00F1414B">
      <w:pPr>
        <w:spacing w:after="0"/>
      </w:pPr>
    </w:p>
    <w:p w14:paraId="10801C85" w14:textId="77777777" w:rsidR="00EC77A0" w:rsidRPr="009A3A4B" w:rsidRDefault="00EC77A0" w:rsidP="00F1414B">
      <w:pPr>
        <w:spacing w:after="0"/>
      </w:pPr>
    </w:p>
    <w:p w14:paraId="63DD44C8" w14:textId="77777777" w:rsidR="00B41171" w:rsidRPr="009A3A4B" w:rsidRDefault="00B41171" w:rsidP="00F1414B">
      <w:pPr>
        <w:spacing w:after="0"/>
      </w:pPr>
    </w:p>
    <w:p w14:paraId="3AA49C9A" w14:textId="77777777" w:rsidR="00B41171" w:rsidRPr="009A3A4B" w:rsidRDefault="00B41171" w:rsidP="00F1414B">
      <w:pPr>
        <w:spacing w:after="0"/>
      </w:pPr>
    </w:p>
    <w:p w14:paraId="581881A8" w14:textId="77777777" w:rsidR="00B41171" w:rsidRPr="009A3A4B" w:rsidRDefault="00B41171" w:rsidP="00F1414B">
      <w:pPr>
        <w:spacing w:after="0"/>
      </w:pPr>
    </w:p>
    <w:p w14:paraId="3F32EF56" w14:textId="77777777" w:rsidR="00B41171" w:rsidRPr="009A3A4B" w:rsidRDefault="00B41171" w:rsidP="00F1414B">
      <w:pPr>
        <w:spacing w:after="0"/>
      </w:pPr>
    </w:p>
    <w:p w14:paraId="20147FE6" w14:textId="77777777" w:rsidR="00B41171" w:rsidRPr="009A3A4B" w:rsidRDefault="001E3A35" w:rsidP="00F1414B">
      <w:pPr>
        <w:spacing w:after="0"/>
      </w:pPr>
      <w:r w:rsidRPr="009A3A4B">
        <w:rPr>
          <w:noProof/>
          <w:lang w:eastAsia="es-CR"/>
        </w:rPr>
        <mc:AlternateContent>
          <mc:Choice Requires="wps">
            <w:drawing>
              <wp:anchor distT="0" distB="0" distL="114300" distR="114300" simplePos="0" relativeHeight="251667456" behindDoc="0" locked="0" layoutInCell="1" allowOverlap="1" wp14:anchorId="0B7BD939" wp14:editId="294923F8">
                <wp:simplePos x="0" y="0"/>
                <wp:positionH relativeFrom="column">
                  <wp:posOffset>194310</wp:posOffset>
                </wp:positionH>
                <wp:positionV relativeFrom="paragraph">
                  <wp:posOffset>77267</wp:posOffset>
                </wp:positionV>
                <wp:extent cx="5756910" cy="4835347"/>
                <wp:effectExtent l="0" t="0" r="15240" b="22860"/>
                <wp:wrapNone/>
                <wp:docPr id="7" name="7 Cuadro de texto"/>
                <wp:cNvGraphicFramePr/>
                <a:graphic xmlns:a="http://schemas.openxmlformats.org/drawingml/2006/main">
                  <a:graphicData uri="http://schemas.microsoft.com/office/word/2010/wordprocessingShape">
                    <wps:wsp>
                      <wps:cNvSpPr txBox="1"/>
                      <wps:spPr>
                        <a:xfrm>
                          <a:off x="0" y="0"/>
                          <a:ext cx="5756910" cy="4835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5072D4" w14:textId="77777777" w:rsidR="001E3A35" w:rsidRDefault="001E3A35" w:rsidP="001E3A35">
                            <w:pPr>
                              <w:spacing w:after="0"/>
                            </w:pPr>
                            <w:r>
                              <w:t>Cuadros:</w:t>
                            </w:r>
                          </w:p>
                          <w:p w14:paraId="2D521C30" w14:textId="77777777" w:rsidR="001E3A35" w:rsidRPr="00C81240" w:rsidRDefault="001E3A35" w:rsidP="002A533A">
                            <w:pPr>
                              <w:spacing w:after="0"/>
                              <w:rPr>
                                <w:rFonts w:ascii="Calibri" w:hAnsi="Calibri"/>
                                <w:lang w:val="es-ES_tradnl"/>
                              </w:rPr>
                            </w:pPr>
                            <w:r w:rsidRPr="00C81240">
                              <w:rPr>
                                <w:rFonts w:ascii="Calibri" w:hAnsi="Calibri"/>
                                <w:szCs w:val="23"/>
                              </w:rPr>
                              <w:t>La palabra “CUADRO” va sin negrita y en mayúsculas. Los títulos de los cuadros son breves y sólo los nombres científicos van en cursiva</w:t>
                            </w:r>
                            <w:r>
                              <w:rPr>
                                <w:rFonts w:ascii="Calibri" w:hAnsi="Calibri"/>
                                <w:szCs w:val="23"/>
                              </w:rPr>
                              <w:t xml:space="preserve">. </w:t>
                            </w:r>
                            <w:r w:rsidRPr="00C81240">
                              <w:rPr>
                                <w:rFonts w:ascii="Calibri" w:hAnsi="Calibri"/>
                                <w:szCs w:val="23"/>
                              </w:rPr>
                              <w:t xml:space="preserve">Las explicaciones y los símbolos utilizados en los cuadros aparecen en la parte inferior de los mismos. Se usa negrita sólo para aclaración. </w:t>
                            </w:r>
                            <w:r w:rsidRPr="00C81240">
                              <w:rPr>
                                <w:rFonts w:ascii="Calibri" w:hAnsi="Calibri"/>
                                <w:lang w:val="es-ES_tradnl"/>
                              </w:rPr>
                              <w:t>En los cuadros no se usa negritas o mayúsculas.</w:t>
                            </w:r>
                            <w:r>
                              <w:rPr>
                                <w:rFonts w:ascii="Calibri" w:hAnsi="Calibri"/>
                                <w:lang w:val="es-ES_tradnl"/>
                              </w:rPr>
                              <w:t xml:space="preserve"> </w:t>
                            </w:r>
                            <w:r w:rsidRPr="00C81240">
                              <w:rPr>
                                <w:rFonts w:ascii="Calibri" w:hAnsi="Calibri"/>
                                <w:lang w:val="es-ES_tradnl"/>
                              </w:rPr>
                              <w:t>Las cifras usan espacios para miles y comas para decimales</w:t>
                            </w:r>
                          </w:p>
                          <w:p w14:paraId="421029DD" w14:textId="77777777" w:rsidR="00F925A7" w:rsidRDefault="00F925A7" w:rsidP="001E3A35">
                            <w:pPr>
                              <w:spacing w:after="0"/>
                            </w:pPr>
                          </w:p>
                          <w:p w14:paraId="0122E79E" w14:textId="77777777" w:rsidR="001E3A35" w:rsidRDefault="002A533A" w:rsidP="001E3A35">
                            <w:pPr>
                              <w:spacing w:after="0"/>
                            </w:pPr>
                            <w:r>
                              <w:rPr>
                                <w:noProof/>
                                <w:lang w:eastAsia="es-CR"/>
                              </w:rPr>
                              <w:drawing>
                                <wp:inline distT="0" distB="0" distL="0" distR="0" wp14:anchorId="2866BD4E" wp14:editId="087933B4">
                                  <wp:extent cx="5442870" cy="3474720"/>
                                  <wp:effectExtent l="0" t="0" r="571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9852" cy="3472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BD939" id="7 Cuadro de texto" o:spid="_x0000_s1034" type="#_x0000_t202" style="position:absolute;margin-left:15.3pt;margin-top:6.1pt;width:453.3pt;height:38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" fillcolor="white [3201]" strokeweight=".5pt">
                <v:textbox>
                  <w:txbxContent>
                    <w:p w14:paraId="545072D4" w14:textId="77777777" w:rsidR="001E3A35" w:rsidRDefault="001E3A35" w:rsidP="001E3A35">
                      <w:pPr>
                        <w:spacing w:after="0"/>
                      </w:pPr>
                      <w:r>
                        <w:t>Cuadros:</w:t>
                      </w:r>
                    </w:p>
                    <w:p w14:paraId="2D521C30" w14:textId="77777777" w:rsidR="001E3A35" w:rsidRPr="00C81240" w:rsidRDefault="001E3A35" w:rsidP="002A533A">
                      <w:pPr>
                        <w:spacing w:after="0"/>
                        <w:rPr>
                          <w:rFonts w:ascii="Calibri" w:hAnsi="Calibri"/>
                          <w:lang w:val="es-ES_tradnl"/>
                        </w:rPr>
                      </w:pPr>
                      <w:r w:rsidRPr="00C81240">
                        <w:rPr>
                          <w:rFonts w:ascii="Calibri" w:hAnsi="Calibri"/>
                          <w:szCs w:val="23"/>
                        </w:rPr>
                        <w:t>La palabra “CUADRO” va sin negrita y en mayúsculas. Los títulos de los cuadros son breves y sólo los nombres científicos van en cursiva</w:t>
                      </w:r>
                      <w:r>
                        <w:rPr>
                          <w:rFonts w:ascii="Calibri" w:hAnsi="Calibri"/>
                          <w:szCs w:val="23"/>
                        </w:rPr>
                        <w:t xml:space="preserve">. </w:t>
                      </w:r>
                      <w:r w:rsidRPr="00C81240">
                        <w:rPr>
                          <w:rFonts w:ascii="Calibri" w:hAnsi="Calibri"/>
                          <w:szCs w:val="23"/>
                        </w:rPr>
                        <w:t xml:space="preserve">Las explicaciones y los símbolos utilizados en los cuadros aparecen en la parte inferior de los mismos. Se usa negrita sólo para aclaración. </w:t>
                      </w:r>
                      <w:r w:rsidRPr="00C81240">
                        <w:rPr>
                          <w:rFonts w:ascii="Calibri" w:hAnsi="Calibri"/>
                          <w:lang w:val="es-ES_tradnl"/>
                        </w:rPr>
                        <w:t>En los cuadros no se usa negritas o mayúsculas.</w:t>
                      </w:r>
                      <w:r>
                        <w:rPr>
                          <w:rFonts w:ascii="Calibri" w:hAnsi="Calibri"/>
                          <w:lang w:val="es-ES_tradnl"/>
                        </w:rPr>
                        <w:t xml:space="preserve"> </w:t>
                      </w:r>
                      <w:r w:rsidRPr="00C81240">
                        <w:rPr>
                          <w:rFonts w:ascii="Calibri" w:hAnsi="Calibri"/>
                          <w:lang w:val="es-ES_tradnl"/>
                        </w:rPr>
                        <w:t>Las cifras usan espacios para miles y comas para decimales</w:t>
                      </w:r>
                    </w:p>
                    <w:p w14:paraId="421029DD" w14:textId="77777777" w:rsidR="00F925A7" w:rsidRDefault="00F925A7" w:rsidP="001E3A35">
                      <w:pPr>
                        <w:spacing w:after="0"/>
                      </w:pPr>
                    </w:p>
                    <w:p w14:paraId="0122E79E" w14:textId="77777777" w:rsidR="001E3A35" w:rsidRDefault="002A533A" w:rsidP="001E3A35">
                      <w:pPr>
                        <w:spacing w:after="0"/>
                      </w:pPr>
                      <w:r>
                        <w:rPr>
                          <w:noProof/>
                          <w:lang w:eastAsia="es-CR"/>
                        </w:rPr>
                        <w:drawing>
                          <wp:inline distT="0" distB="0" distL="0" distR="0" wp14:anchorId="2866BD4E" wp14:editId="087933B4">
                            <wp:extent cx="5442870" cy="3474720"/>
                            <wp:effectExtent l="0" t="0" r="571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9852" cy="3472793"/>
                                    </a:xfrm>
                                    <a:prstGeom prst="rect">
                                      <a:avLst/>
                                    </a:prstGeom>
                                  </pic:spPr>
                                </pic:pic>
                              </a:graphicData>
                            </a:graphic>
                          </wp:inline>
                        </w:drawing>
                      </w:r>
                    </w:p>
                  </w:txbxContent>
                </v:textbox>
              </v:shape>
            </w:pict>
          </mc:Fallback>
        </mc:AlternateContent>
      </w:r>
    </w:p>
    <w:p w14:paraId="4D7B633C" w14:textId="77777777" w:rsidR="00B41171" w:rsidRPr="009A3A4B" w:rsidRDefault="00B41171" w:rsidP="00F1414B">
      <w:pPr>
        <w:spacing w:after="0"/>
      </w:pPr>
    </w:p>
    <w:p w14:paraId="119AD5FB" w14:textId="77777777" w:rsidR="00B41171" w:rsidRPr="009A3A4B" w:rsidRDefault="00B41171" w:rsidP="00F1414B">
      <w:pPr>
        <w:spacing w:after="0"/>
      </w:pPr>
    </w:p>
    <w:p w14:paraId="7C0FC836" w14:textId="77777777" w:rsidR="00F925A7" w:rsidRPr="009A3A4B" w:rsidRDefault="00F925A7" w:rsidP="00F1414B">
      <w:pPr>
        <w:spacing w:after="0"/>
      </w:pPr>
    </w:p>
    <w:p w14:paraId="0480AB25" w14:textId="77777777" w:rsidR="00F925A7" w:rsidRPr="009A3A4B" w:rsidRDefault="00F925A7" w:rsidP="00F1414B">
      <w:pPr>
        <w:spacing w:after="0"/>
      </w:pPr>
    </w:p>
    <w:p w14:paraId="573250BB" w14:textId="77777777" w:rsidR="00F925A7" w:rsidRPr="009A3A4B" w:rsidRDefault="00F925A7" w:rsidP="00F1414B">
      <w:pPr>
        <w:spacing w:after="0"/>
      </w:pPr>
    </w:p>
    <w:sectPr w:rsidR="00F925A7" w:rsidRPr="009A3A4B" w:rsidSect="00AB2773">
      <w:headerReference w:type="default" r:id="rId21"/>
      <w:footerReference w:type="default" r:id="rId22"/>
      <w:headerReference w:type="first" r:id="rId23"/>
      <w:footerReference w:type="first" r:id="rId24"/>
      <w:pgSz w:w="12240" w:h="15840"/>
      <w:pgMar w:top="1134" w:right="1134" w:bottom="1134" w:left="1134" w:header="1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207B2" w14:textId="77777777" w:rsidR="00CC61D2" w:rsidRDefault="00CC61D2" w:rsidP="0086388A">
      <w:pPr>
        <w:spacing w:after="0" w:line="240" w:lineRule="auto"/>
      </w:pPr>
      <w:r>
        <w:separator/>
      </w:r>
    </w:p>
  </w:endnote>
  <w:endnote w:type="continuationSeparator" w:id="0">
    <w:p w14:paraId="703AC17C" w14:textId="77777777" w:rsidR="00CC61D2" w:rsidRDefault="00CC61D2" w:rsidP="00863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E89A" w14:textId="6439FE95" w:rsidR="00631AFD" w:rsidRDefault="00AB2773" w:rsidP="00631AFD">
    <w:pPr>
      <w:pStyle w:val="Header"/>
      <w:pBdr>
        <w:bottom w:val="single" w:sz="6" w:space="1" w:color="auto"/>
      </w:pBdr>
      <w:tabs>
        <w:tab w:val="left" w:pos="2580"/>
        <w:tab w:val="left" w:pos="2985"/>
      </w:tabs>
      <w:jc w:val="right"/>
      <w:rPr>
        <w:rFonts w:ascii="Arial" w:hAnsi="Arial" w:cs="Arial"/>
        <w:b/>
        <w:color w:val="4F81BD"/>
      </w:rPr>
    </w:pPr>
    <w:r>
      <w:rPr>
        <w:noProof/>
        <w:lang w:eastAsia="es-CR"/>
      </w:rPr>
      <mc:AlternateContent>
        <mc:Choice Requires="wps">
          <w:drawing>
            <wp:anchor distT="0" distB="0" distL="114300" distR="114300" simplePos="0" relativeHeight="251670016" behindDoc="1" locked="0" layoutInCell="1" allowOverlap="1" wp14:anchorId="72C7A30E" wp14:editId="6D1446A7">
              <wp:simplePos x="0" y="0"/>
              <wp:positionH relativeFrom="margin">
                <wp:posOffset>-11430</wp:posOffset>
              </wp:positionH>
              <wp:positionV relativeFrom="page">
                <wp:posOffset>9227820</wp:posOffset>
              </wp:positionV>
              <wp:extent cx="4114800" cy="160020"/>
              <wp:effectExtent l="0" t="0" r="0" b="11430"/>
              <wp:wrapNone/>
              <wp:docPr id="1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8B8FD" w14:textId="77777777" w:rsidR="00AB2773" w:rsidRDefault="00AB2773" w:rsidP="00AB2773">
                          <w:pPr>
                            <w:spacing w:before="17"/>
                            <w:ind w:left="20"/>
                            <w:rPr>
                              <w:rFonts w:ascii="Calibri" w:hAnsi="Calibri"/>
                              <w:sz w:val="18"/>
                            </w:rPr>
                          </w:pPr>
                          <w:r>
                            <w:rPr>
                              <w:rFonts w:ascii="Century Gothic" w:hAnsi="Century Gothic"/>
                              <w:b/>
                              <w:color w:val="231F20"/>
                              <w:w w:val="90"/>
                              <w:sz w:val="18"/>
                            </w:rPr>
                            <w:t>Repertorio</w:t>
                          </w:r>
                          <w:r>
                            <w:rPr>
                              <w:rFonts w:ascii="Century Gothic" w:hAnsi="Century Gothic"/>
                              <w:b/>
                              <w:color w:val="231F20"/>
                              <w:spacing w:val="-23"/>
                              <w:w w:val="90"/>
                              <w:sz w:val="18"/>
                            </w:rPr>
                            <w:t xml:space="preserve"> </w:t>
                          </w:r>
                          <w:r>
                            <w:rPr>
                              <w:rFonts w:ascii="Century Gothic" w:hAnsi="Century Gothic"/>
                              <w:b/>
                              <w:color w:val="231F20"/>
                              <w:w w:val="90"/>
                              <w:sz w:val="18"/>
                            </w:rPr>
                            <w:t>Científico.</w:t>
                          </w:r>
                          <w:r>
                            <w:rPr>
                              <w:rFonts w:ascii="Century Gothic" w:hAnsi="Century Gothic"/>
                              <w:b/>
                              <w:color w:val="231F20"/>
                              <w:spacing w:val="-22"/>
                              <w:w w:val="90"/>
                              <w:sz w:val="18"/>
                            </w:rPr>
                            <w:t xml:space="preserve"> </w:t>
                          </w:r>
                          <w:r>
                            <w:rPr>
                              <w:rFonts w:ascii="Calibri" w:hAnsi="Calibri"/>
                              <w:color w:val="231F20"/>
                              <w:w w:val="90"/>
                              <w:sz w:val="18"/>
                            </w:rPr>
                            <w:t>ISSN</w:t>
                          </w:r>
                          <w:r>
                            <w:rPr>
                              <w:rFonts w:ascii="Calibri" w:hAnsi="Calibri"/>
                              <w:color w:val="231F20"/>
                              <w:spacing w:val="-14"/>
                              <w:w w:val="90"/>
                              <w:sz w:val="18"/>
                            </w:rPr>
                            <w:t xml:space="preserve"> 2215</w:t>
                          </w:r>
                          <w:r>
                            <w:rPr>
                              <w:rFonts w:ascii="Calibri" w:hAnsi="Calibri"/>
                              <w:color w:val="231F20"/>
                              <w:w w:val="90"/>
                              <w:sz w:val="18"/>
                            </w:rPr>
                            <w:t>-5651.</w:t>
                          </w:r>
                          <w:r>
                            <w:rPr>
                              <w:rFonts w:ascii="Calibri" w:hAnsi="Calibri"/>
                              <w:color w:val="231F20"/>
                              <w:spacing w:val="-17"/>
                              <w:w w:val="90"/>
                              <w:sz w:val="18"/>
                            </w:rPr>
                            <w:t xml:space="preserve"> </w:t>
                          </w:r>
                          <w:r>
                            <w:rPr>
                              <w:rFonts w:ascii="Calibri" w:hAnsi="Calibri"/>
                              <w:color w:val="231F20"/>
                              <w:w w:val="90"/>
                              <w:sz w:val="18"/>
                            </w:rPr>
                            <w:t>Vol.</w:t>
                          </w:r>
                          <w:r>
                            <w:rPr>
                              <w:rFonts w:ascii="Calibri" w:hAnsi="Calibri"/>
                              <w:color w:val="231F20"/>
                              <w:spacing w:val="-13"/>
                              <w:w w:val="90"/>
                              <w:sz w:val="18"/>
                            </w:rPr>
                            <w:t xml:space="preserve"> </w:t>
                          </w:r>
                          <w:proofErr w:type="spellStart"/>
                          <w:r>
                            <w:rPr>
                              <w:rFonts w:ascii="Calibri" w:hAnsi="Calibri"/>
                              <w:color w:val="231F20"/>
                              <w:spacing w:val="-13"/>
                              <w:w w:val="90"/>
                              <w:sz w:val="18"/>
                            </w:rPr>
                            <w:t>xx</w:t>
                          </w:r>
                          <w:proofErr w:type="spellEnd"/>
                          <w:r>
                            <w:rPr>
                              <w:rFonts w:ascii="Calibri" w:hAnsi="Calibri"/>
                              <w:color w:val="231F20"/>
                              <w:w w:val="90"/>
                              <w:sz w:val="18"/>
                            </w:rPr>
                            <w:t>,</w:t>
                          </w:r>
                          <w:r>
                            <w:rPr>
                              <w:rFonts w:ascii="Calibri" w:hAnsi="Calibri"/>
                              <w:color w:val="231F20"/>
                              <w:spacing w:val="-13"/>
                              <w:w w:val="90"/>
                              <w:sz w:val="18"/>
                            </w:rPr>
                            <w:t xml:space="preserve"> </w:t>
                          </w:r>
                          <w:r>
                            <w:rPr>
                              <w:rFonts w:ascii="Calibri" w:hAnsi="Calibri"/>
                              <w:color w:val="231F20"/>
                              <w:w w:val="90"/>
                              <w:sz w:val="18"/>
                            </w:rPr>
                            <w:t>N.º</w:t>
                          </w:r>
                          <w:r>
                            <w:rPr>
                              <w:rFonts w:ascii="Calibri" w:hAnsi="Calibri"/>
                              <w:color w:val="231F20"/>
                              <w:spacing w:val="-13"/>
                              <w:w w:val="90"/>
                              <w:sz w:val="18"/>
                            </w:rPr>
                            <w:t xml:space="preserve"> x</w:t>
                          </w:r>
                          <w:r>
                            <w:rPr>
                              <w:rFonts w:ascii="Calibri" w:hAnsi="Calibri"/>
                              <w:color w:val="231F20"/>
                              <w:w w:val="90"/>
                              <w:sz w:val="18"/>
                            </w:rPr>
                            <w:t>:</w:t>
                          </w:r>
                          <w:r>
                            <w:rPr>
                              <w:rFonts w:ascii="Calibri" w:hAnsi="Calibri"/>
                              <w:color w:val="231F20"/>
                              <w:spacing w:val="-14"/>
                              <w:w w:val="90"/>
                              <w:sz w:val="18"/>
                            </w:rPr>
                            <w:t xml:space="preserve"> Mes de publicación</w:t>
                          </w:r>
                          <w:r>
                            <w:rPr>
                              <w:rFonts w:ascii="Calibri" w:hAnsi="Calibri"/>
                              <w:color w:val="231F20"/>
                              <w:spacing w:val="-13"/>
                              <w:w w:val="90"/>
                              <w:sz w:val="18"/>
                            </w:rPr>
                            <w:t xml:space="preserve"> año</w:t>
                          </w:r>
                          <w:r>
                            <w:rPr>
                              <w:rFonts w:ascii="Calibri" w:hAnsi="Calibri"/>
                              <w:color w:val="231F20"/>
                              <w:w w:val="90"/>
                              <w:sz w:val="18"/>
                            </w:rPr>
                            <w:t>:</w:t>
                          </w:r>
                          <w:r>
                            <w:rPr>
                              <w:rFonts w:ascii="Calibri" w:hAnsi="Calibri"/>
                              <w:color w:val="231F20"/>
                              <w:spacing w:val="-13"/>
                              <w:w w:val="90"/>
                              <w:sz w:val="18"/>
                            </w:rPr>
                            <w:t xml:space="preserve"> paginas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7A30E" id="_x0000_t202" coordsize="21600,21600" o:spt="202" path="m,l,21600r21600,l21600,xe">
              <v:stroke joinstyle="miter"/>
              <v:path gradientshapeok="t" o:connecttype="rect"/>
            </v:shapetype>
            <v:shape id="Cuadro de texto 7" o:spid="_x0000_s1036" type="#_x0000_t202" style="position:absolute;left:0;text-align:left;margin-left:-.9pt;margin-top:726.6pt;width:324pt;height:12.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" filled="f" stroked="f">
              <v:textbox inset="0,0,0,0">
                <w:txbxContent>
                  <w:p w14:paraId="5C48B8FD" w14:textId="77777777" w:rsidR="00AB2773" w:rsidRDefault="00AB2773" w:rsidP="00AB2773">
                    <w:pPr>
                      <w:spacing w:before="17"/>
                      <w:ind w:left="20"/>
                      <w:rPr>
                        <w:rFonts w:ascii="Calibri" w:hAnsi="Calibri"/>
                        <w:sz w:val="18"/>
                      </w:rPr>
                    </w:pPr>
                    <w:r>
                      <w:rPr>
                        <w:rFonts w:ascii="Century Gothic" w:hAnsi="Century Gothic"/>
                        <w:b/>
                        <w:color w:val="231F20"/>
                        <w:w w:val="90"/>
                        <w:sz w:val="18"/>
                      </w:rPr>
                      <w:t>Repertorio</w:t>
                    </w:r>
                    <w:r>
                      <w:rPr>
                        <w:rFonts w:ascii="Century Gothic" w:hAnsi="Century Gothic"/>
                        <w:b/>
                        <w:color w:val="231F20"/>
                        <w:spacing w:val="-23"/>
                        <w:w w:val="90"/>
                        <w:sz w:val="18"/>
                      </w:rPr>
                      <w:t xml:space="preserve"> </w:t>
                    </w:r>
                    <w:r>
                      <w:rPr>
                        <w:rFonts w:ascii="Century Gothic" w:hAnsi="Century Gothic"/>
                        <w:b/>
                        <w:color w:val="231F20"/>
                        <w:w w:val="90"/>
                        <w:sz w:val="18"/>
                      </w:rPr>
                      <w:t>Científico.</w:t>
                    </w:r>
                    <w:r>
                      <w:rPr>
                        <w:rFonts w:ascii="Century Gothic" w:hAnsi="Century Gothic"/>
                        <w:b/>
                        <w:color w:val="231F20"/>
                        <w:spacing w:val="-22"/>
                        <w:w w:val="90"/>
                        <w:sz w:val="18"/>
                      </w:rPr>
                      <w:t xml:space="preserve"> </w:t>
                    </w:r>
                    <w:r>
                      <w:rPr>
                        <w:rFonts w:ascii="Calibri" w:hAnsi="Calibri"/>
                        <w:color w:val="231F20"/>
                        <w:w w:val="90"/>
                        <w:sz w:val="18"/>
                      </w:rPr>
                      <w:t>ISSN</w:t>
                    </w:r>
                    <w:r>
                      <w:rPr>
                        <w:rFonts w:ascii="Calibri" w:hAnsi="Calibri"/>
                        <w:color w:val="231F20"/>
                        <w:spacing w:val="-14"/>
                        <w:w w:val="90"/>
                        <w:sz w:val="18"/>
                      </w:rPr>
                      <w:t xml:space="preserve"> 2215</w:t>
                    </w:r>
                    <w:r>
                      <w:rPr>
                        <w:rFonts w:ascii="Calibri" w:hAnsi="Calibri"/>
                        <w:color w:val="231F20"/>
                        <w:w w:val="90"/>
                        <w:sz w:val="18"/>
                      </w:rPr>
                      <w:t>-5651.</w:t>
                    </w:r>
                    <w:r>
                      <w:rPr>
                        <w:rFonts w:ascii="Calibri" w:hAnsi="Calibri"/>
                        <w:color w:val="231F20"/>
                        <w:spacing w:val="-17"/>
                        <w:w w:val="90"/>
                        <w:sz w:val="18"/>
                      </w:rPr>
                      <w:t xml:space="preserve"> </w:t>
                    </w:r>
                    <w:r>
                      <w:rPr>
                        <w:rFonts w:ascii="Calibri" w:hAnsi="Calibri"/>
                        <w:color w:val="231F20"/>
                        <w:w w:val="90"/>
                        <w:sz w:val="18"/>
                      </w:rPr>
                      <w:t>Vol.</w:t>
                    </w:r>
                    <w:r>
                      <w:rPr>
                        <w:rFonts w:ascii="Calibri" w:hAnsi="Calibri"/>
                        <w:color w:val="231F20"/>
                        <w:spacing w:val="-13"/>
                        <w:w w:val="90"/>
                        <w:sz w:val="18"/>
                      </w:rPr>
                      <w:t xml:space="preserve"> </w:t>
                    </w:r>
                    <w:proofErr w:type="spellStart"/>
                    <w:r>
                      <w:rPr>
                        <w:rFonts w:ascii="Calibri" w:hAnsi="Calibri"/>
                        <w:color w:val="231F20"/>
                        <w:spacing w:val="-13"/>
                        <w:w w:val="90"/>
                        <w:sz w:val="18"/>
                      </w:rPr>
                      <w:t>xx</w:t>
                    </w:r>
                    <w:proofErr w:type="spellEnd"/>
                    <w:r>
                      <w:rPr>
                        <w:rFonts w:ascii="Calibri" w:hAnsi="Calibri"/>
                        <w:color w:val="231F20"/>
                        <w:w w:val="90"/>
                        <w:sz w:val="18"/>
                      </w:rPr>
                      <w:t>,</w:t>
                    </w:r>
                    <w:r>
                      <w:rPr>
                        <w:rFonts w:ascii="Calibri" w:hAnsi="Calibri"/>
                        <w:color w:val="231F20"/>
                        <w:spacing w:val="-13"/>
                        <w:w w:val="90"/>
                        <w:sz w:val="18"/>
                      </w:rPr>
                      <w:t xml:space="preserve"> </w:t>
                    </w:r>
                    <w:r>
                      <w:rPr>
                        <w:rFonts w:ascii="Calibri" w:hAnsi="Calibri"/>
                        <w:color w:val="231F20"/>
                        <w:w w:val="90"/>
                        <w:sz w:val="18"/>
                      </w:rPr>
                      <w:t>N.º</w:t>
                    </w:r>
                    <w:r>
                      <w:rPr>
                        <w:rFonts w:ascii="Calibri" w:hAnsi="Calibri"/>
                        <w:color w:val="231F20"/>
                        <w:spacing w:val="-13"/>
                        <w:w w:val="90"/>
                        <w:sz w:val="18"/>
                      </w:rPr>
                      <w:t xml:space="preserve"> x</w:t>
                    </w:r>
                    <w:r>
                      <w:rPr>
                        <w:rFonts w:ascii="Calibri" w:hAnsi="Calibri"/>
                        <w:color w:val="231F20"/>
                        <w:w w:val="90"/>
                        <w:sz w:val="18"/>
                      </w:rPr>
                      <w:t>:</w:t>
                    </w:r>
                    <w:r>
                      <w:rPr>
                        <w:rFonts w:ascii="Calibri" w:hAnsi="Calibri"/>
                        <w:color w:val="231F20"/>
                        <w:spacing w:val="-14"/>
                        <w:w w:val="90"/>
                        <w:sz w:val="18"/>
                      </w:rPr>
                      <w:t xml:space="preserve"> Mes de publicación</w:t>
                    </w:r>
                    <w:r>
                      <w:rPr>
                        <w:rFonts w:ascii="Calibri" w:hAnsi="Calibri"/>
                        <w:color w:val="231F20"/>
                        <w:spacing w:val="-13"/>
                        <w:w w:val="90"/>
                        <w:sz w:val="18"/>
                      </w:rPr>
                      <w:t xml:space="preserve"> año</w:t>
                    </w:r>
                    <w:r>
                      <w:rPr>
                        <w:rFonts w:ascii="Calibri" w:hAnsi="Calibri"/>
                        <w:color w:val="231F20"/>
                        <w:w w:val="90"/>
                        <w:sz w:val="18"/>
                      </w:rPr>
                      <w:t>:</w:t>
                    </w:r>
                    <w:r>
                      <w:rPr>
                        <w:rFonts w:ascii="Calibri" w:hAnsi="Calibri"/>
                        <w:color w:val="231F20"/>
                        <w:spacing w:val="-13"/>
                        <w:w w:val="90"/>
                        <w:sz w:val="18"/>
                      </w:rPr>
                      <w:t xml:space="preserve"> paginas</w:t>
                    </w:r>
                  </w:p>
                </w:txbxContent>
              </v:textbox>
              <w10:wrap anchorx="margin" anchory="page"/>
            </v:shape>
          </w:pict>
        </mc:Fallback>
      </mc:AlternateContent>
    </w:r>
  </w:p>
  <w:p w14:paraId="1C45DDA5" w14:textId="771D49F7" w:rsidR="00FC5C96" w:rsidRPr="00D0188A" w:rsidRDefault="00FC5C96" w:rsidP="00D01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CB72" w14:textId="52D856D9" w:rsidR="00631AFD" w:rsidRDefault="00AB2773" w:rsidP="00AB2773">
    <w:pPr>
      <w:pStyle w:val="Header"/>
      <w:pBdr>
        <w:bottom w:val="single" w:sz="6" w:space="5" w:color="auto"/>
      </w:pBdr>
      <w:tabs>
        <w:tab w:val="left" w:pos="2580"/>
        <w:tab w:val="left" w:pos="2985"/>
      </w:tabs>
      <w:rPr>
        <w:rFonts w:ascii="Arial" w:eastAsia="Times New Roman" w:hAnsi="Arial" w:cs="Arial"/>
        <w:color w:val="808080"/>
        <w:sz w:val="20"/>
        <w:szCs w:val="20"/>
        <w:lang w:eastAsia="es-ES"/>
      </w:rPr>
    </w:pPr>
    <w:r>
      <w:rPr>
        <w:noProof/>
        <w:lang w:eastAsia="es-CR"/>
      </w:rPr>
      <mc:AlternateContent>
        <mc:Choice Requires="wps">
          <w:drawing>
            <wp:anchor distT="0" distB="0" distL="114300" distR="114300" simplePos="0" relativeHeight="251663872" behindDoc="1" locked="0" layoutInCell="1" allowOverlap="1" wp14:anchorId="448D5F52" wp14:editId="43FE8817">
              <wp:simplePos x="0" y="0"/>
              <wp:positionH relativeFrom="margin">
                <wp:align>left</wp:align>
              </wp:positionH>
              <wp:positionV relativeFrom="page">
                <wp:posOffset>9410700</wp:posOffset>
              </wp:positionV>
              <wp:extent cx="4114800" cy="160020"/>
              <wp:effectExtent l="0" t="0" r="0" b="11430"/>
              <wp:wrapNone/>
              <wp:docPr id="1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53032" w14:textId="24725334" w:rsidR="00AB2773" w:rsidRDefault="00AB2773" w:rsidP="00AB2773">
                          <w:pPr>
                            <w:spacing w:before="17"/>
                            <w:ind w:left="20"/>
                            <w:rPr>
                              <w:rFonts w:ascii="Calibri" w:hAnsi="Calibri"/>
                              <w:sz w:val="18"/>
                            </w:rPr>
                          </w:pPr>
                          <w:r>
                            <w:rPr>
                              <w:rFonts w:ascii="Century Gothic" w:hAnsi="Century Gothic"/>
                              <w:b/>
                              <w:color w:val="231F20"/>
                              <w:w w:val="90"/>
                              <w:sz w:val="18"/>
                            </w:rPr>
                            <w:t>Repertorio</w:t>
                          </w:r>
                          <w:r>
                            <w:rPr>
                              <w:rFonts w:ascii="Century Gothic" w:hAnsi="Century Gothic"/>
                              <w:b/>
                              <w:color w:val="231F20"/>
                              <w:spacing w:val="-23"/>
                              <w:w w:val="90"/>
                              <w:sz w:val="18"/>
                            </w:rPr>
                            <w:t xml:space="preserve"> </w:t>
                          </w:r>
                          <w:r>
                            <w:rPr>
                              <w:rFonts w:ascii="Century Gothic" w:hAnsi="Century Gothic"/>
                              <w:b/>
                              <w:color w:val="231F20"/>
                              <w:w w:val="90"/>
                              <w:sz w:val="18"/>
                            </w:rPr>
                            <w:t>Científico.</w:t>
                          </w:r>
                          <w:r>
                            <w:rPr>
                              <w:rFonts w:ascii="Century Gothic" w:hAnsi="Century Gothic"/>
                              <w:b/>
                              <w:color w:val="231F20"/>
                              <w:spacing w:val="-22"/>
                              <w:w w:val="90"/>
                              <w:sz w:val="18"/>
                            </w:rPr>
                            <w:t xml:space="preserve"> </w:t>
                          </w:r>
                          <w:r>
                            <w:rPr>
                              <w:rFonts w:ascii="Calibri" w:hAnsi="Calibri"/>
                              <w:color w:val="231F20"/>
                              <w:w w:val="90"/>
                              <w:sz w:val="18"/>
                            </w:rPr>
                            <w:t>ISSN</w:t>
                          </w:r>
                          <w:r>
                            <w:rPr>
                              <w:rFonts w:ascii="Calibri" w:hAnsi="Calibri"/>
                              <w:color w:val="231F20"/>
                              <w:spacing w:val="-14"/>
                              <w:w w:val="90"/>
                              <w:sz w:val="18"/>
                            </w:rPr>
                            <w:t xml:space="preserve"> 2215</w:t>
                          </w:r>
                          <w:r>
                            <w:rPr>
                              <w:rFonts w:ascii="Calibri" w:hAnsi="Calibri"/>
                              <w:color w:val="231F20"/>
                              <w:w w:val="90"/>
                              <w:sz w:val="18"/>
                            </w:rPr>
                            <w:t>-5651.</w:t>
                          </w:r>
                          <w:r>
                            <w:rPr>
                              <w:rFonts w:ascii="Calibri" w:hAnsi="Calibri"/>
                              <w:color w:val="231F20"/>
                              <w:spacing w:val="-17"/>
                              <w:w w:val="90"/>
                              <w:sz w:val="18"/>
                            </w:rPr>
                            <w:t xml:space="preserve"> </w:t>
                          </w:r>
                          <w:r>
                            <w:rPr>
                              <w:rFonts w:ascii="Calibri" w:hAnsi="Calibri"/>
                              <w:color w:val="231F20"/>
                              <w:w w:val="90"/>
                              <w:sz w:val="18"/>
                            </w:rPr>
                            <w:t>Vol.</w:t>
                          </w:r>
                          <w:r>
                            <w:rPr>
                              <w:rFonts w:ascii="Calibri" w:hAnsi="Calibri"/>
                              <w:color w:val="231F20"/>
                              <w:spacing w:val="-13"/>
                              <w:w w:val="90"/>
                              <w:sz w:val="18"/>
                            </w:rPr>
                            <w:t xml:space="preserve"> </w:t>
                          </w:r>
                          <w:proofErr w:type="spellStart"/>
                          <w:r>
                            <w:rPr>
                              <w:rFonts w:ascii="Calibri" w:hAnsi="Calibri"/>
                              <w:color w:val="231F20"/>
                              <w:spacing w:val="-13"/>
                              <w:w w:val="90"/>
                              <w:sz w:val="18"/>
                            </w:rPr>
                            <w:t>xx</w:t>
                          </w:r>
                          <w:proofErr w:type="spellEnd"/>
                          <w:r>
                            <w:rPr>
                              <w:rFonts w:ascii="Calibri" w:hAnsi="Calibri"/>
                              <w:color w:val="231F20"/>
                              <w:w w:val="90"/>
                              <w:sz w:val="18"/>
                            </w:rPr>
                            <w:t>,</w:t>
                          </w:r>
                          <w:r>
                            <w:rPr>
                              <w:rFonts w:ascii="Calibri" w:hAnsi="Calibri"/>
                              <w:color w:val="231F20"/>
                              <w:spacing w:val="-13"/>
                              <w:w w:val="90"/>
                              <w:sz w:val="18"/>
                            </w:rPr>
                            <w:t xml:space="preserve"> </w:t>
                          </w:r>
                          <w:r>
                            <w:rPr>
                              <w:rFonts w:ascii="Calibri" w:hAnsi="Calibri"/>
                              <w:color w:val="231F20"/>
                              <w:w w:val="90"/>
                              <w:sz w:val="18"/>
                            </w:rPr>
                            <w:t>N.º</w:t>
                          </w:r>
                          <w:r>
                            <w:rPr>
                              <w:rFonts w:ascii="Calibri" w:hAnsi="Calibri"/>
                              <w:color w:val="231F20"/>
                              <w:spacing w:val="-13"/>
                              <w:w w:val="90"/>
                              <w:sz w:val="18"/>
                            </w:rPr>
                            <w:t xml:space="preserve"> </w:t>
                          </w:r>
                          <w:r>
                            <w:rPr>
                              <w:rFonts w:ascii="Calibri" w:hAnsi="Calibri"/>
                              <w:color w:val="231F20"/>
                              <w:spacing w:val="-13"/>
                              <w:w w:val="90"/>
                              <w:sz w:val="18"/>
                            </w:rPr>
                            <w:t>x</w:t>
                          </w:r>
                          <w:r>
                            <w:rPr>
                              <w:rFonts w:ascii="Calibri" w:hAnsi="Calibri"/>
                              <w:color w:val="231F20"/>
                              <w:w w:val="90"/>
                              <w:sz w:val="18"/>
                            </w:rPr>
                            <w:t>:</w:t>
                          </w:r>
                          <w:r>
                            <w:rPr>
                              <w:rFonts w:ascii="Calibri" w:hAnsi="Calibri"/>
                              <w:color w:val="231F20"/>
                              <w:spacing w:val="-14"/>
                              <w:w w:val="90"/>
                              <w:sz w:val="18"/>
                            </w:rPr>
                            <w:t xml:space="preserve"> </w:t>
                          </w:r>
                          <w:r>
                            <w:rPr>
                              <w:rFonts w:ascii="Calibri" w:hAnsi="Calibri"/>
                              <w:color w:val="231F20"/>
                              <w:spacing w:val="-14"/>
                              <w:w w:val="90"/>
                              <w:sz w:val="18"/>
                            </w:rPr>
                            <w:t>Mes de publicación</w:t>
                          </w:r>
                          <w:r>
                            <w:rPr>
                              <w:rFonts w:ascii="Calibri" w:hAnsi="Calibri"/>
                              <w:color w:val="231F20"/>
                              <w:spacing w:val="-13"/>
                              <w:w w:val="90"/>
                              <w:sz w:val="18"/>
                            </w:rPr>
                            <w:t xml:space="preserve"> </w:t>
                          </w:r>
                          <w:r>
                            <w:rPr>
                              <w:rFonts w:ascii="Calibri" w:hAnsi="Calibri"/>
                              <w:color w:val="231F20"/>
                              <w:spacing w:val="-13"/>
                              <w:w w:val="90"/>
                              <w:sz w:val="18"/>
                            </w:rPr>
                            <w:t>año</w:t>
                          </w:r>
                          <w:r>
                            <w:rPr>
                              <w:rFonts w:ascii="Calibri" w:hAnsi="Calibri"/>
                              <w:color w:val="231F20"/>
                              <w:w w:val="90"/>
                              <w:sz w:val="18"/>
                            </w:rPr>
                            <w:t>:</w:t>
                          </w:r>
                          <w:r>
                            <w:rPr>
                              <w:rFonts w:ascii="Calibri" w:hAnsi="Calibri"/>
                              <w:color w:val="231F20"/>
                              <w:spacing w:val="-13"/>
                              <w:w w:val="90"/>
                              <w:sz w:val="18"/>
                            </w:rPr>
                            <w:t xml:space="preserve"> </w:t>
                          </w:r>
                          <w:r>
                            <w:rPr>
                              <w:rFonts w:ascii="Calibri" w:hAnsi="Calibri"/>
                              <w:color w:val="231F20"/>
                              <w:spacing w:val="-13"/>
                              <w:w w:val="90"/>
                              <w:sz w:val="18"/>
                            </w:rPr>
                            <w:t>paginas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5F52" id="_x0000_t202" coordsize="21600,21600" o:spt="202" path="m,l,21600r21600,l21600,xe">
              <v:stroke joinstyle="miter"/>
              <v:path gradientshapeok="t" o:connecttype="rect"/>
            </v:shapetype>
            <v:shape id="_x0000_s1038" type="#_x0000_t202" style="position:absolute;margin-left:0;margin-top:741pt;width:324pt;height:12.6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" filled="f" stroked="f">
              <v:textbox inset="0,0,0,0">
                <w:txbxContent>
                  <w:p w14:paraId="70A53032" w14:textId="24725334" w:rsidR="00AB2773" w:rsidRDefault="00AB2773" w:rsidP="00AB2773">
                    <w:pPr>
                      <w:spacing w:before="17"/>
                      <w:ind w:left="20"/>
                      <w:rPr>
                        <w:rFonts w:ascii="Calibri" w:hAnsi="Calibri"/>
                        <w:sz w:val="18"/>
                      </w:rPr>
                    </w:pPr>
                    <w:r>
                      <w:rPr>
                        <w:rFonts w:ascii="Century Gothic" w:hAnsi="Century Gothic"/>
                        <w:b/>
                        <w:color w:val="231F20"/>
                        <w:w w:val="90"/>
                        <w:sz w:val="18"/>
                      </w:rPr>
                      <w:t>Repertorio</w:t>
                    </w:r>
                    <w:r>
                      <w:rPr>
                        <w:rFonts w:ascii="Century Gothic" w:hAnsi="Century Gothic"/>
                        <w:b/>
                        <w:color w:val="231F20"/>
                        <w:spacing w:val="-23"/>
                        <w:w w:val="90"/>
                        <w:sz w:val="18"/>
                      </w:rPr>
                      <w:t xml:space="preserve"> </w:t>
                    </w:r>
                    <w:r>
                      <w:rPr>
                        <w:rFonts w:ascii="Century Gothic" w:hAnsi="Century Gothic"/>
                        <w:b/>
                        <w:color w:val="231F20"/>
                        <w:w w:val="90"/>
                        <w:sz w:val="18"/>
                      </w:rPr>
                      <w:t>Científico.</w:t>
                    </w:r>
                    <w:r>
                      <w:rPr>
                        <w:rFonts w:ascii="Century Gothic" w:hAnsi="Century Gothic"/>
                        <w:b/>
                        <w:color w:val="231F20"/>
                        <w:spacing w:val="-22"/>
                        <w:w w:val="90"/>
                        <w:sz w:val="18"/>
                      </w:rPr>
                      <w:t xml:space="preserve"> </w:t>
                    </w:r>
                    <w:r>
                      <w:rPr>
                        <w:rFonts w:ascii="Calibri" w:hAnsi="Calibri"/>
                        <w:color w:val="231F20"/>
                        <w:w w:val="90"/>
                        <w:sz w:val="18"/>
                      </w:rPr>
                      <w:t>ISSN</w:t>
                    </w:r>
                    <w:r>
                      <w:rPr>
                        <w:rFonts w:ascii="Calibri" w:hAnsi="Calibri"/>
                        <w:color w:val="231F20"/>
                        <w:spacing w:val="-14"/>
                        <w:w w:val="90"/>
                        <w:sz w:val="18"/>
                      </w:rPr>
                      <w:t xml:space="preserve"> 2215</w:t>
                    </w:r>
                    <w:r>
                      <w:rPr>
                        <w:rFonts w:ascii="Calibri" w:hAnsi="Calibri"/>
                        <w:color w:val="231F20"/>
                        <w:w w:val="90"/>
                        <w:sz w:val="18"/>
                      </w:rPr>
                      <w:t>-5651.</w:t>
                    </w:r>
                    <w:r>
                      <w:rPr>
                        <w:rFonts w:ascii="Calibri" w:hAnsi="Calibri"/>
                        <w:color w:val="231F20"/>
                        <w:spacing w:val="-17"/>
                        <w:w w:val="90"/>
                        <w:sz w:val="18"/>
                      </w:rPr>
                      <w:t xml:space="preserve"> </w:t>
                    </w:r>
                    <w:r>
                      <w:rPr>
                        <w:rFonts w:ascii="Calibri" w:hAnsi="Calibri"/>
                        <w:color w:val="231F20"/>
                        <w:w w:val="90"/>
                        <w:sz w:val="18"/>
                      </w:rPr>
                      <w:t>Vol.</w:t>
                    </w:r>
                    <w:r>
                      <w:rPr>
                        <w:rFonts w:ascii="Calibri" w:hAnsi="Calibri"/>
                        <w:color w:val="231F20"/>
                        <w:spacing w:val="-13"/>
                        <w:w w:val="90"/>
                        <w:sz w:val="18"/>
                      </w:rPr>
                      <w:t xml:space="preserve"> </w:t>
                    </w:r>
                    <w:proofErr w:type="spellStart"/>
                    <w:r>
                      <w:rPr>
                        <w:rFonts w:ascii="Calibri" w:hAnsi="Calibri"/>
                        <w:color w:val="231F20"/>
                        <w:spacing w:val="-13"/>
                        <w:w w:val="90"/>
                        <w:sz w:val="18"/>
                      </w:rPr>
                      <w:t>xx</w:t>
                    </w:r>
                    <w:proofErr w:type="spellEnd"/>
                    <w:r>
                      <w:rPr>
                        <w:rFonts w:ascii="Calibri" w:hAnsi="Calibri"/>
                        <w:color w:val="231F20"/>
                        <w:w w:val="90"/>
                        <w:sz w:val="18"/>
                      </w:rPr>
                      <w:t>,</w:t>
                    </w:r>
                    <w:r>
                      <w:rPr>
                        <w:rFonts w:ascii="Calibri" w:hAnsi="Calibri"/>
                        <w:color w:val="231F20"/>
                        <w:spacing w:val="-13"/>
                        <w:w w:val="90"/>
                        <w:sz w:val="18"/>
                      </w:rPr>
                      <w:t xml:space="preserve"> </w:t>
                    </w:r>
                    <w:r>
                      <w:rPr>
                        <w:rFonts w:ascii="Calibri" w:hAnsi="Calibri"/>
                        <w:color w:val="231F20"/>
                        <w:w w:val="90"/>
                        <w:sz w:val="18"/>
                      </w:rPr>
                      <w:t>N.º</w:t>
                    </w:r>
                    <w:r>
                      <w:rPr>
                        <w:rFonts w:ascii="Calibri" w:hAnsi="Calibri"/>
                        <w:color w:val="231F20"/>
                        <w:spacing w:val="-13"/>
                        <w:w w:val="90"/>
                        <w:sz w:val="18"/>
                      </w:rPr>
                      <w:t xml:space="preserve"> </w:t>
                    </w:r>
                    <w:r>
                      <w:rPr>
                        <w:rFonts w:ascii="Calibri" w:hAnsi="Calibri"/>
                        <w:color w:val="231F20"/>
                        <w:spacing w:val="-13"/>
                        <w:w w:val="90"/>
                        <w:sz w:val="18"/>
                      </w:rPr>
                      <w:t>x</w:t>
                    </w:r>
                    <w:r>
                      <w:rPr>
                        <w:rFonts w:ascii="Calibri" w:hAnsi="Calibri"/>
                        <w:color w:val="231F20"/>
                        <w:w w:val="90"/>
                        <w:sz w:val="18"/>
                      </w:rPr>
                      <w:t>:</w:t>
                    </w:r>
                    <w:r>
                      <w:rPr>
                        <w:rFonts w:ascii="Calibri" w:hAnsi="Calibri"/>
                        <w:color w:val="231F20"/>
                        <w:spacing w:val="-14"/>
                        <w:w w:val="90"/>
                        <w:sz w:val="18"/>
                      </w:rPr>
                      <w:t xml:space="preserve"> </w:t>
                    </w:r>
                    <w:r>
                      <w:rPr>
                        <w:rFonts w:ascii="Calibri" w:hAnsi="Calibri"/>
                        <w:color w:val="231F20"/>
                        <w:spacing w:val="-14"/>
                        <w:w w:val="90"/>
                        <w:sz w:val="18"/>
                      </w:rPr>
                      <w:t>Mes de publicación</w:t>
                    </w:r>
                    <w:r>
                      <w:rPr>
                        <w:rFonts w:ascii="Calibri" w:hAnsi="Calibri"/>
                        <w:color w:val="231F20"/>
                        <w:spacing w:val="-13"/>
                        <w:w w:val="90"/>
                        <w:sz w:val="18"/>
                      </w:rPr>
                      <w:t xml:space="preserve"> </w:t>
                    </w:r>
                    <w:r>
                      <w:rPr>
                        <w:rFonts w:ascii="Calibri" w:hAnsi="Calibri"/>
                        <w:color w:val="231F20"/>
                        <w:spacing w:val="-13"/>
                        <w:w w:val="90"/>
                        <w:sz w:val="18"/>
                      </w:rPr>
                      <w:t>año</w:t>
                    </w:r>
                    <w:r>
                      <w:rPr>
                        <w:rFonts w:ascii="Calibri" w:hAnsi="Calibri"/>
                        <w:color w:val="231F20"/>
                        <w:w w:val="90"/>
                        <w:sz w:val="18"/>
                      </w:rPr>
                      <w:t>:</w:t>
                    </w:r>
                    <w:r>
                      <w:rPr>
                        <w:rFonts w:ascii="Calibri" w:hAnsi="Calibri"/>
                        <w:color w:val="231F20"/>
                        <w:spacing w:val="-13"/>
                        <w:w w:val="90"/>
                        <w:sz w:val="18"/>
                      </w:rPr>
                      <w:t xml:space="preserve"> </w:t>
                    </w:r>
                    <w:r>
                      <w:rPr>
                        <w:rFonts w:ascii="Calibri" w:hAnsi="Calibri"/>
                        <w:color w:val="231F20"/>
                        <w:spacing w:val="-13"/>
                        <w:w w:val="90"/>
                        <w:sz w:val="18"/>
                      </w:rPr>
                      <w:t>paginas</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DDB94" w14:textId="77777777" w:rsidR="00CC61D2" w:rsidRDefault="00CC61D2" w:rsidP="0086388A">
      <w:pPr>
        <w:spacing w:after="0" w:line="240" w:lineRule="auto"/>
      </w:pPr>
      <w:r>
        <w:separator/>
      </w:r>
    </w:p>
  </w:footnote>
  <w:footnote w:type="continuationSeparator" w:id="0">
    <w:p w14:paraId="06922597" w14:textId="77777777" w:rsidR="00CC61D2" w:rsidRDefault="00CC61D2" w:rsidP="00863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0336" w14:textId="225FD38C" w:rsidR="0057396F" w:rsidRDefault="00AB2773" w:rsidP="006A2F29">
    <w:pPr>
      <w:pStyle w:val="Header"/>
      <w:spacing w:before="240"/>
      <w:jc w:val="center"/>
    </w:pPr>
    <w:r>
      <w:rPr>
        <w:noProof/>
        <w:lang w:eastAsia="es-CR"/>
      </w:rPr>
      <mc:AlternateContent>
        <mc:Choice Requires="wps">
          <w:drawing>
            <wp:anchor distT="0" distB="0" distL="114300" distR="114300" simplePos="0" relativeHeight="251667968" behindDoc="0" locked="0" layoutInCell="1" allowOverlap="1" wp14:anchorId="464DA3EB" wp14:editId="20D702C7">
              <wp:simplePos x="0" y="0"/>
              <wp:positionH relativeFrom="page">
                <wp:posOffset>7239000</wp:posOffset>
              </wp:positionH>
              <wp:positionV relativeFrom="paragraph">
                <wp:posOffset>130810</wp:posOffset>
              </wp:positionV>
              <wp:extent cx="309245" cy="1863725"/>
              <wp:effectExtent l="0" t="0" r="14605" b="3175"/>
              <wp:wrapNone/>
              <wp:docPr id="1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23790" w14:textId="77777777" w:rsidR="00AB2773" w:rsidRDefault="00AB2773" w:rsidP="00AB2773">
                          <w:pPr>
                            <w:spacing w:before="14"/>
                            <w:ind w:left="20"/>
                            <w:rPr>
                              <w:rFonts w:ascii="Century Gothic" w:hAnsi="Century Gothic"/>
                              <w:b/>
                              <w:sz w:val="25"/>
                            </w:rPr>
                          </w:pPr>
                          <w:r>
                            <w:rPr>
                              <w:rFonts w:ascii="Century Gothic" w:hAnsi="Century Gothic"/>
                              <w:b/>
                              <w:color w:val="FFFFFF"/>
                              <w:spacing w:val="-3"/>
                              <w:w w:val="120"/>
                              <w:sz w:val="36"/>
                            </w:rPr>
                            <w:t>A</w:t>
                          </w:r>
                          <w:r>
                            <w:rPr>
                              <w:rFonts w:ascii="Century Gothic" w:hAnsi="Century Gothic"/>
                              <w:b/>
                              <w:color w:val="FFFFFF"/>
                              <w:spacing w:val="-3"/>
                              <w:w w:val="120"/>
                              <w:sz w:val="25"/>
                            </w:rPr>
                            <w:t>rtículos</w:t>
                          </w:r>
                          <w:r>
                            <w:rPr>
                              <w:rFonts w:ascii="Century Gothic" w:hAnsi="Century Gothic"/>
                              <w:b/>
                              <w:color w:val="FFFFFF"/>
                              <w:spacing w:val="-27"/>
                              <w:w w:val="120"/>
                              <w:sz w:val="25"/>
                            </w:rPr>
                            <w:t xml:space="preserve"> </w:t>
                          </w:r>
                          <w:r>
                            <w:rPr>
                              <w:rFonts w:ascii="Century Gothic" w:hAnsi="Century Gothic"/>
                              <w:b/>
                              <w:color w:val="FFFFFF"/>
                              <w:spacing w:val="-3"/>
                              <w:w w:val="120"/>
                              <w:sz w:val="36"/>
                            </w:rPr>
                            <w:t>c</w:t>
                          </w:r>
                          <w:r>
                            <w:rPr>
                              <w:rFonts w:ascii="Century Gothic" w:hAnsi="Century Gothic"/>
                              <w:b/>
                              <w:color w:val="FFFFFF"/>
                              <w:spacing w:val="-3"/>
                              <w:w w:val="120"/>
                              <w:sz w:val="25"/>
                            </w:rPr>
                            <w:t>ientíficos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DA3EB" id="_x0000_t202" coordsize="21600,21600" o:spt="202" path="m,l,21600r21600,l21600,xe">
              <v:stroke joinstyle="miter"/>
              <v:path gradientshapeok="t" o:connecttype="rect"/>
            </v:shapetype>
            <v:shape id="Cuadro de texto 1" o:spid="_x0000_s1035" type="#_x0000_t202" style="position:absolute;left:0;text-align:left;margin-left:570pt;margin-top:10.3pt;width:24.35pt;height:146.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" filled="f" stroked="f">
              <v:textbox style="layout-flow:vertical;mso-layout-flow-alt:bottom-to-top" inset="0,0,0,0">
                <w:txbxContent>
                  <w:p w14:paraId="5AB23790" w14:textId="77777777" w:rsidR="00AB2773" w:rsidRDefault="00AB2773" w:rsidP="00AB2773">
                    <w:pPr>
                      <w:spacing w:before="14"/>
                      <w:ind w:left="20"/>
                      <w:rPr>
                        <w:rFonts w:ascii="Century Gothic" w:hAnsi="Century Gothic"/>
                        <w:b/>
                        <w:sz w:val="25"/>
                      </w:rPr>
                    </w:pPr>
                    <w:r>
                      <w:rPr>
                        <w:rFonts w:ascii="Century Gothic" w:hAnsi="Century Gothic"/>
                        <w:b/>
                        <w:color w:val="FFFFFF"/>
                        <w:spacing w:val="-3"/>
                        <w:w w:val="120"/>
                        <w:sz w:val="36"/>
                      </w:rPr>
                      <w:t>A</w:t>
                    </w:r>
                    <w:r>
                      <w:rPr>
                        <w:rFonts w:ascii="Century Gothic" w:hAnsi="Century Gothic"/>
                        <w:b/>
                        <w:color w:val="FFFFFF"/>
                        <w:spacing w:val="-3"/>
                        <w:w w:val="120"/>
                        <w:sz w:val="25"/>
                      </w:rPr>
                      <w:t>rtículos</w:t>
                    </w:r>
                    <w:r>
                      <w:rPr>
                        <w:rFonts w:ascii="Century Gothic" w:hAnsi="Century Gothic"/>
                        <w:b/>
                        <w:color w:val="FFFFFF"/>
                        <w:spacing w:val="-27"/>
                        <w:w w:val="120"/>
                        <w:sz w:val="25"/>
                      </w:rPr>
                      <w:t xml:space="preserve"> </w:t>
                    </w:r>
                    <w:r>
                      <w:rPr>
                        <w:rFonts w:ascii="Century Gothic" w:hAnsi="Century Gothic"/>
                        <w:b/>
                        <w:color w:val="FFFFFF"/>
                        <w:spacing w:val="-3"/>
                        <w:w w:val="120"/>
                        <w:sz w:val="36"/>
                      </w:rPr>
                      <w:t>c</w:t>
                    </w:r>
                    <w:r>
                      <w:rPr>
                        <w:rFonts w:ascii="Century Gothic" w:hAnsi="Century Gothic"/>
                        <w:b/>
                        <w:color w:val="FFFFFF"/>
                        <w:spacing w:val="-3"/>
                        <w:w w:val="120"/>
                        <w:sz w:val="25"/>
                      </w:rPr>
                      <w:t>ientíficos</w:t>
                    </w:r>
                  </w:p>
                </w:txbxContent>
              </v:textbox>
              <w10:wrap anchorx="page"/>
            </v:shape>
          </w:pict>
        </mc:Fallback>
      </mc:AlternateContent>
    </w:r>
    <w:r>
      <w:rPr>
        <w:noProof/>
        <w:lang w:eastAsia="es-CR"/>
      </w:rPr>
      <mc:AlternateContent>
        <mc:Choice Requires="wps">
          <w:drawing>
            <wp:anchor distT="0" distB="0" distL="114300" distR="114300" simplePos="0" relativeHeight="251665920" behindDoc="0" locked="0" layoutInCell="1" allowOverlap="1" wp14:anchorId="32B2BCBE" wp14:editId="198842D2">
              <wp:simplePos x="0" y="0"/>
              <wp:positionH relativeFrom="rightMargin">
                <wp:posOffset>76200</wp:posOffset>
              </wp:positionH>
              <wp:positionV relativeFrom="paragraph">
                <wp:posOffset>-90170</wp:posOffset>
              </wp:positionV>
              <wp:extent cx="624205" cy="2330450"/>
              <wp:effectExtent l="0" t="0" r="4445" b="0"/>
              <wp:wrapNone/>
              <wp:docPr id="1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2330450"/>
                      </a:xfrm>
                      <a:prstGeom prst="rect">
                        <a:avLst/>
                      </a:prstGeom>
                      <a:solidFill>
                        <a:schemeClr val="tx1">
                          <a:lumMod val="75000"/>
                          <a:lumOff val="2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05D11" id="Rectángulo 3" o:spid="_x0000_s1026" style="position:absolute;margin-left:6pt;margin-top:-7.1pt;width:49.15pt;height:183.5pt;z-index:251665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" fillcolor="#404040 [2429]" stroked="f">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38F7" w14:textId="58BD4175" w:rsidR="00D0188A" w:rsidRDefault="00AB2773" w:rsidP="00232073">
    <w:pPr>
      <w:pStyle w:val="Header"/>
      <w:jc w:val="center"/>
      <w:rPr>
        <w:noProof/>
        <w:lang w:eastAsia="es-CR"/>
      </w:rPr>
    </w:pPr>
    <w:r>
      <w:rPr>
        <w:noProof/>
        <w:lang w:eastAsia="es-CR"/>
      </w:rPr>
      <mc:AlternateContent>
        <mc:Choice Requires="wps">
          <w:drawing>
            <wp:anchor distT="0" distB="0" distL="114300" distR="114300" simplePos="0" relativeHeight="251661824" behindDoc="0" locked="0" layoutInCell="1" allowOverlap="1" wp14:anchorId="7F115991" wp14:editId="280B796F">
              <wp:simplePos x="0" y="0"/>
              <wp:positionH relativeFrom="page">
                <wp:posOffset>7254240</wp:posOffset>
              </wp:positionH>
              <wp:positionV relativeFrom="paragraph">
                <wp:posOffset>184150</wp:posOffset>
              </wp:positionV>
              <wp:extent cx="309245" cy="1863725"/>
              <wp:effectExtent l="0" t="0" r="14605" b="3175"/>
              <wp:wrapNone/>
              <wp:docPr id="1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AD2A" w14:textId="77777777" w:rsidR="00AB2773" w:rsidRDefault="00AB2773" w:rsidP="00AB2773">
                          <w:pPr>
                            <w:spacing w:before="14"/>
                            <w:ind w:left="20"/>
                            <w:rPr>
                              <w:rFonts w:ascii="Century Gothic" w:hAnsi="Century Gothic"/>
                              <w:b/>
                              <w:sz w:val="25"/>
                            </w:rPr>
                          </w:pPr>
                          <w:r>
                            <w:rPr>
                              <w:rFonts w:ascii="Century Gothic" w:hAnsi="Century Gothic"/>
                              <w:b/>
                              <w:color w:val="FFFFFF"/>
                              <w:spacing w:val="-3"/>
                              <w:w w:val="120"/>
                              <w:sz w:val="36"/>
                            </w:rPr>
                            <w:t>A</w:t>
                          </w:r>
                          <w:r>
                            <w:rPr>
                              <w:rFonts w:ascii="Century Gothic" w:hAnsi="Century Gothic"/>
                              <w:b/>
                              <w:color w:val="FFFFFF"/>
                              <w:spacing w:val="-3"/>
                              <w:w w:val="120"/>
                              <w:sz w:val="25"/>
                            </w:rPr>
                            <w:t>rtículos</w:t>
                          </w:r>
                          <w:r>
                            <w:rPr>
                              <w:rFonts w:ascii="Century Gothic" w:hAnsi="Century Gothic"/>
                              <w:b/>
                              <w:color w:val="FFFFFF"/>
                              <w:spacing w:val="-27"/>
                              <w:w w:val="120"/>
                              <w:sz w:val="25"/>
                            </w:rPr>
                            <w:t xml:space="preserve"> </w:t>
                          </w:r>
                          <w:r>
                            <w:rPr>
                              <w:rFonts w:ascii="Century Gothic" w:hAnsi="Century Gothic"/>
                              <w:b/>
                              <w:color w:val="FFFFFF"/>
                              <w:spacing w:val="-3"/>
                              <w:w w:val="120"/>
                              <w:sz w:val="36"/>
                            </w:rPr>
                            <w:t>c</w:t>
                          </w:r>
                          <w:r>
                            <w:rPr>
                              <w:rFonts w:ascii="Century Gothic" w:hAnsi="Century Gothic"/>
                              <w:b/>
                              <w:color w:val="FFFFFF"/>
                              <w:spacing w:val="-3"/>
                              <w:w w:val="120"/>
                              <w:sz w:val="25"/>
                            </w:rPr>
                            <w:t>ientíficos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15991" id="_x0000_t202" coordsize="21600,21600" o:spt="202" path="m,l,21600r21600,l21600,xe">
              <v:stroke joinstyle="miter"/>
              <v:path gradientshapeok="t" o:connecttype="rect"/>
            </v:shapetype>
            <v:shape id="_x0000_s1037" type="#_x0000_t202" style="position:absolute;left:0;text-align:left;margin-left:571.2pt;margin-top:14.5pt;width:24.35pt;height:146.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" filled="f" stroked="f">
              <v:textbox style="layout-flow:vertical;mso-layout-flow-alt:bottom-to-top" inset="0,0,0,0">
                <w:txbxContent>
                  <w:p w14:paraId="5FC7AD2A" w14:textId="77777777" w:rsidR="00AB2773" w:rsidRDefault="00AB2773" w:rsidP="00AB2773">
                    <w:pPr>
                      <w:spacing w:before="14"/>
                      <w:ind w:left="20"/>
                      <w:rPr>
                        <w:rFonts w:ascii="Century Gothic" w:hAnsi="Century Gothic"/>
                        <w:b/>
                        <w:sz w:val="25"/>
                      </w:rPr>
                    </w:pPr>
                    <w:r>
                      <w:rPr>
                        <w:rFonts w:ascii="Century Gothic" w:hAnsi="Century Gothic"/>
                        <w:b/>
                        <w:color w:val="FFFFFF"/>
                        <w:spacing w:val="-3"/>
                        <w:w w:val="120"/>
                        <w:sz w:val="36"/>
                      </w:rPr>
                      <w:t>A</w:t>
                    </w:r>
                    <w:r>
                      <w:rPr>
                        <w:rFonts w:ascii="Century Gothic" w:hAnsi="Century Gothic"/>
                        <w:b/>
                        <w:color w:val="FFFFFF"/>
                        <w:spacing w:val="-3"/>
                        <w:w w:val="120"/>
                        <w:sz w:val="25"/>
                      </w:rPr>
                      <w:t>rtículos</w:t>
                    </w:r>
                    <w:r>
                      <w:rPr>
                        <w:rFonts w:ascii="Century Gothic" w:hAnsi="Century Gothic"/>
                        <w:b/>
                        <w:color w:val="FFFFFF"/>
                        <w:spacing w:val="-27"/>
                        <w:w w:val="120"/>
                        <w:sz w:val="25"/>
                      </w:rPr>
                      <w:t xml:space="preserve"> </w:t>
                    </w:r>
                    <w:r>
                      <w:rPr>
                        <w:rFonts w:ascii="Century Gothic" w:hAnsi="Century Gothic"/>
                        <w:b/>
                        <w:color w:val="FFFFFF"/>
                        <w:spacing w:val="-3"/>
                        <w:w w:val="120"/>
                        <w:sz w:val="36"/>
                      </w:rPr>
                      <w:t>c</w:t>
                    </w:r>
                    <w:r>
                      <w:rPr>
                        <w:rFonts w:ascii="Century Gothic" w:hAnsi="Century Gothic"/>
                        <w:b/>
                        <w:color w:val="FFFFFF"/>
                        <w:spacing w:val="-3"/>
                        <w:w w:val="120"/>
                        <w:sz w:val="25"/>
                      </w:rPr>
                      <w:t>ientíficos</w:t>
                    </w:r>
                  </w:p>
                </w:txbxContent>
              </v:textbox>
              <w10:wrap anchorx="page"/>
            </v:shape>
          </w:pict>
        </mc:Fallback>
      </mc:AlternateContent>
    </w:r>
    <w:r>
      <w:rPr>
        <w:noProof/>
        <w:lang w:eastAsia="es-CR"/>
      </w:rPr>
      <mc:AlternateContent>
        <mc:Choice Requires="wps">
          <w:drawing>
            <wp:anchor distT="0" distB="0" distL="114300" distR="114300" simplePos="0" relativeHeight="251659776" behindDoc="0" locked="0" layoutInCell="1" allowOverlap="1" wp14:anchorId="443C2C29" wp14:editId="54F997F8">
              <wp:simplePos x="0" y="0"/>
              <wp:positionH relativeFrom="page">
                <wp:posOffset>7120890</wp:posOffset>
              </wp:positionH>
              <wp:positionV relativeFrom="paragraph">
                <wp:posOffset>-70485</wp:posOffset>
              </wp:positionV>
              <wp:extent cx="624205" cy="2330450"/>
              <wp:effectExtent l="0" t="0" r="4445"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2330450"/>
                      </a:xfrm>
                      <a:prstGeom prst="rect">
                        <a:avLst/>
                      </a:prstGeom>
                      <a:solidFill>
                        <a:schemeClr val="tx1">
                          <a:lumMod val="75000"/>
                          <a:lumOff val="2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C1081" id="Rectángulo 3" o:spid="_x0000_s1026" style="position:absolute;margin-left:560.7pt;margin-top:-5.55pt;width:49.15pt;height:18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" fillcolor="#404040 [2429]" stroked="f">
              <w10:wrap anchorx="page"/>
            </v:rect>
          </w:pict>
        </mc:Fallback>
      </mc:AlternateContent>
    </w:r>
    <w:r w:rsidR="00000000">
      <w:rPr>
        <w:noProof/>
      </w:rPr>
      <w:pict w14:anchorId="7DA03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0.7pt;margin-top:13.15pt;width:154.5pt;height:55.2pt;z-index:-251658752;mso-position-horizontal-relative:text;mso-position-vertical-relative:text;mso-width-relative:page;mso-height-relative:page" wrapcoords="-62 0 -62 21426 21600 21426 21600 0 -62 0">
          <v:imagedata r:id="rId1" o:title="LOGO"/>
          <w10:wrap type="tight"/>
        </v:shape>
      </w:pict>
    </w:r>
  </w:p>
  <w:p w14:paraId="144D7F74" w14:textId="4AA19FB8" w:rsidR="00D0188A" w:rsidRDefault="00D0188A" w:rsidP="00492EDB">
    <w:pPr>
      <w:pStyle w:val="Header"/>
      <w:rPr>
        <w:noProof/>
        <w:sz w:val="24"/>
        <w:lang w:eastAsia="es-CR"/>
      </w:rPr>
    </w:pPr>
  </w:p>
  <w:p w14:paraId="234967F4" w14:textId="6B4F4221" w:rsidR="00492EDB" w:rsidRDefault="00492EDB" w:rsidP="00492EDB">
    <w:pPr>
      <w:pStyle w:val="Header"/>
      <w:rPr>
        <w:noProof/>
        <w:sz w:val="24"/>
        <w:lang w:eastAsia="es-CR"/>
      </w:rPr>
    </w:pPr>
  </w:p>
  <w:p w14:paraId="0B2EDE67" w14:textId="4074ECE8" w:rsidR="00492EDB" w:rsidRDefault="00492EDB" w:rsidP="00492EDB">
    <w:pPr>
      <w:pStyle w:val="Header"/>
      <w:rPr>
        <w:noProof/>
        <w:sz w:val="24"/>
        <w:lang w:eastAsia="es-CR"/>
      </w:rPr>
    </w:pPr>
  </w:p>
  <w:p w14:paraId="235F9F4C" w14:textId="09636D76" w:rsidR="00492EDB" w:rsidRDefault="00492EDB" w:rsidP="00492EDB">
    <w:pPr>
      <w:pStyle w:val="Header"/>
      <w:rPr>
        <w:noProof/>
        <w:sz w:val="24"/>
        <w:lang w:eastAsia="es-CR"/>
      </w:rPr>
    </w:pPr>
  </w:p>
  <w:p w14:paraId="3B5434F3" w14:textId="771CA7B0" w:rsidR="00D0188A" w:rsidRPr="00492EDB" w:rsidRDefault="00D0188A" w:rsidP="00232073">
    <w:pPr>
      <w:pStyle w:val="Header"/>
      <w:jc w:val="center"/>
      <w:rPr>
        <w:sz w:val="28"/>
      </w:rPr>
    </w:pPr>
    <w:r w:rsidRPr="00492EDB">
      <w:rPr>
        <w:noProof/>
        <w:sz w:val="28"/>
        <w:lang w:eastAsia="es-CR"/>
      </w:rPr>
      <w:t>Plantilla Formato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82540"/>
    <w:multiLevelType w:val="hybridMultilevel"/>
    <w:tmpl w:val="4D4E18B8"/>
    <w:lvl w:ilvl="0" w:tplc="DB06024A">
      <w:start w:val="1"/>
      <w:numFmt w:val="decimal"/>
      <w:lvlText w:val="%1."/>
      <w:lvlJc w:val="left"/>
      <w:pPr>
        <w:ind w:left="405" w:hanging="360"/>
      </w:pPr>
      <w:rPr>
        <w:rFonts w:hint="default"/>
      </w:rPr>
    </w:lvl>
    <w:lvl w:ilvl="1" w:tplc="140A0019" w:tentative="1">
      <w:start w:val="1"/>
      <w:numFmt w:val="lowerLetter"/>
      <w:lvlText w:val="%2."/>
      <w:lvlJc w:val="left"/>
      <w:pPr>
        <w:ind w:left="112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1" w15:restartNumberingAfterBreak="0">
    <w:nsid w:val="4AD52273"/>
    <w:multiLevelType w:val="multilevel"/>
    <w:tmpl w:val="B21A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6090561">
    <w:abstractNumId w:val="0"/>
  </w:num>
  <w:num w:numId="2" w16cid:durableId="1439451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3C9"/>
    <w:rsid w:val="0002730C"/>
    <w:rsid w:val="0003187B"/>
    <w:rsid w:val="0004318D"/>
    <w:rsid w:val="000548FC"/>
    <w:rsid w:val="000638E8"/>
    <w:rsid w:val="00081355"/>
    <w:rsid w:val="000C2858"/>
    <w:rsid w:val="000F0CBC"/>
    <w:rsid w:val="000F3759"/>
    <w:rsid w:val="00107D22"/>
    <w:rsid w:val="001663DC"/>
    <w:rsid w:val="00175467"/>
    <w:rsid w:val="00176E29"/>
    <w:rsid w:val="00180714"/>
    <w:rsid w:val="001B1E3B"/>
    <w:rsid w:val="001E3A35"/>
    <w:rsid w:val="001E3EC4"/>
    <w:rsid w:val="002234EB"/>
    <w:rsid w:val="00232073"/>
    <w:rsid w:val="002A533A"/>
    <w:rsid w:val="002B1CA3"/>
    <w:rsid w:val="002D10AD"/>
    <w:rsid w:val="003060C4"/>
    <w:rsid w:val="003769AC"/>
    <w:rsid w:val="003D6D2F"/>
    <w:rsid w:val="003E26FE"/>
    <w:rsid w:val="003E32F5"/>
    <w:rsid w:val="004350AC"/>
    <w:rsid w:val="00465D17"/>
    <w:rsid w:val="00471DAC"/>
    <w:rsid w:val="00492EDB"/>
    <w:rsid w:val="004C00B2"/>
    <w:rsid w:val="004C06D9"/>
    <w:rsid w:val="004D16B8"/>
    <w:rsid w:val="0057396F"/>
    <w:rsid w:val="005C1046"/>
    <w:rsid w:val="005F200E"/>
    <w:rsid w:val="005F7A21"/>
    <w:rsid w:val="00603BAA"/>
    <w:rsid w:val="00631AFD"/>
    <w:rsid w:val="00644B89"/>
    <w:rsid w:val="006827F2"/>
    <w:rsid w:val="0069630C"/>
    <w:rsid w:val="006A2F29"/>
    <w:rsid w:val="006F31E3"/>
    <w:rsid w:val="007102ED"/>
    <w:rsid w:val="007152BE"/>
    <w:rsid w:val="00724391"/>
    <w:rsid w:val="00736467"/>
    <w:rsid w:val="00781342"/>
    <w:rsid w:val="00796766"/>
    <w:rsid w:val="00820A09"/>
    <w:rsid w:val="008370B1"/>
    <w:rsid w:val="00841393"/>
    <w:rsid w:val="0086388A"/>
    <w:rsid w:val="00881C13"/>
    <w:rsid w:val="008E0EF6"/>
    <w:rsid w:val="008E589E"/>
    <w:rsid w:val="0090021F"/>
    <w:rsid w:val="00901C94"/>
    <w:rsid w:val="00934CCB"/>
    <w:rsid w:val="00970289"/>
    <w:rsid w:val="0099064E"/>
    <w:rsid w:val="00992385"/>
    <w:rsid w:val="009A2282"/>
    <w:rsid w:val="009A37D0"/>
    <w:rsid w:val="009A3A4B"/>
    <w:rsid w:val="00A62BF1"/>
    <w:rsid w:val="00A668D6"/>
    <w:rsid w:val="00A74DBC"/>
    <w:rsid w:val="00AB2773"/>
    <w:rsid w:val="00AC5989"/>
    <w:rsid w:val="00AE4761"/>
    <w:rsid w:val="00B04ED6"/>
    <w:rsid w:val="00B376BE"/>
    <w:rsid w:val="00B41171"/>
    <w:rsid w:val="00B55615"/>
    <w:rsid w:val="00B60EB4"/>
    <w:rsid w:val="00B6205A"/>
    <w:rsid w:val="00B90B21"/>
    <w:rsid w:val="00BD35F1"/>
    <w:rsid w:val="00BD36CB"/>
    <w:rsid w:val="00C15C1B"/>
    <w:rsid w:val="00C233C9"/>
    <w:rsid w:val="00C62F1C"/>
    <w:rsid w:val="00CC61D2"/>
    <w:rsid w:val="00D0188A"/>
    <w:rsid w:val="00D61A2D"/>
    <w:rsid w:val="00D82EB5"/>
    <w:rsid w:val="00DB6ABC"/>
    <w:rsid w:val="00E01B60"/>
    <w:rsid w:val="00E406B2"/>
    <w:rsid w:val="00E560CC"/>
    <w:rsid w:val="00E57B92"/>
    <w:rsid w:val="00E739E8"/>
    <w:rsid w:val="00E851EB"/>
    <w:rsid w:val="00E9215E"/>
    <w:rsid w:val="00EC77A0"/>
    <w:rsid w:val="00EF3BF6"/>
    <w:rsid w:val="00F1414B"/>
    <w:rsid w:val="00F925A7"/>
    <w:rsid w:val="00FC5C96"/>
    <w:rsid w:val="00FC7F4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594DB"/>
  <w15:docId w15:val="{268F3701-5318-4673-B6E9-47C74EE7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20A09"/>
    <w:pPr>
      <w:keepNext/>
      <w:spacing w:before="240" w:after="60"/>
      <w:jc w:val="both"/>
      <w:outlineLvl w:val="0"/>
    </w:pPr>
    <w:rPr>
      <w:rFonts w:ascii="Cambria" w:eastAsia="Times New Roman" w:hAnsi="Cambria" w:cs="Times New Roman"/>
      <w:b/>
      <w:bCs/>
      <w:kern w:val="32"/>
      <w:sz w:val="32"/>
      <w:szCs w:val="32"/>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88A"/>
    <w:rPr>
      <w:rFonts w:ascii="Tahoma" w:hAnsi="Tahoma" w:cs="Tahoma"/>
      <w:sz w:val="16"/>
      <w:szCs w:val="16"/>
    </w:rPr>
  </w:style>
  <w:style w:type="paragraph" w:styleId="Header">
    <w:name w:val="header"/>
    <w:basedOn w:val="Normal"/>
    <w:link w:val="HeaderChar"/>
    <w:unhideWhenUsed/>
    <w:rsid w:val="0086388A"/>
    <w:pPr>
      <w:tabs>
        <w:tab w:val="center" w:pos="4419"/>
        <w:tab w:val="right" w:pos="8838"/>
      </w:tabs>
      <w:spacing w:after="0" w:line="240" w:lineRule="auto"/>
    </w:pPr>
  </w:style>
  <w:style w:type="character" w:customStyle="1" w:styleId="HeaderChar">
    <w:name w:val="Header Char"/>
    <w:basedOn w:val="DefaultParagraphFont"/>
    <w:link w:val="Header"/>
    <w:rsid w:val="0086388A"/>
  </w:style>
  <w:style w:type="paragraph" w:styleId="Footer">
    <w:name w:val="footer"/>
    <w:basedOn w:val="Normal"/>
    <w:link w:val="FooterChar"/>
    <w:uiPriority w:val="99"/>
    <w:unhideWhenUsed/>
    <w:rsid w:val="0086388A"/>
    <w:pPr>
      <w:tabs>
        <w:tab w:val="center" w:pos="4419"/>
        <w:tab w:val="right" w:pos="8838"/>
      </w:tabs>
      <w:spacing w:after="0" w:line="240" w:lineRule="auto"/>
    </w:pPr>
  </w:style>
  <w:style w:type="character" w:customStyle="1" w:styleId="FooterChar">
    <w:name w:val="Footer Char"/>
    <w:basedOn w:val="DefaultParagraphFont"/>
    <w:link w:val="Footer"/>
    <w:uiPriority w:val="99"/>
    <w:rsid w:val="0086388A"/>
  </w:style>
  <w:style w:type="character" w:styleId="PlaceholderText">
    <w:name w:val="Placeholder Text"/>
    <w:basedOn w:val="DefaultParagraphFont"/>
    <w:uiPriority w:val="99"/>
    <w:semiHidden/>
    <w:rsid w:val="0086388A"/>
    <w:rPr>
      <w:color w:val="808080"/>
    </w:rPr>
  </w:style>
  <w:style w:type="paragraph" w:styleId="BodyText2">
    <w:name w:val="Body Text 2"/>
    <w:basedOn w:val="Normal"/>
    <w:link w:val="BodyText2Char"/>
    <w:semiHidden/>
    <w:rsid w:val="0069630C"/>
    <w:pPr>
      <w:spacing w:after="0" w:line="240" w:lineRule="auto"/>
      <w:jc w:val="both"/>
    </w:pPr>
    <w:rPr>
      <w:rFonts w:ascii="Times New Roman" w:eastAsia="Times New Roman" w:hAnsi="Times New Roman" w:cs="Times New Roman"/>
      <w:sz w:val="23"/>
      <w:szCs w:val="23"/>
      <w:lang w:val="es-ES_tradnl" w:eastAsia="es-ES"/>
    </w:rPr>
  </w:style>
  <w:style w:type="character" w:customStyle="1" w:styleId="BodyText2Char">
    <w:name w:val="Body Text 2 Char"/>
    <w:basedOn w:val="DefaultParagraphFont"/>
    <w:link w:val="BodyText2"/>
    <w:semiHidden/>
    <w:rsid w:val="0069630C"/>
    <w:rPr>
      <w:rFonts w:ascii="Times New Roman" w:eastAsia="Times New Roman" w:hAnsi="Times New Roman" w:cs="Times New Roman"/>
      <w:sz w:val="23"/>
      <w:szCs w:val="23"/>
      <w:lang w:val="es-ES_tradnl" w:eastAsia="es-ES"/>
    </w:rPr>
  </w:style>
  <w:style w:type="paragraph" w:styleId="Title">
    <w:name w:val="Title"/>
    <w:basedOn w:val="Normal"/>
    <w:link w:val="TitleChar"/>
    <w:qFormat/>
    <w:rsid w:val="005F200E"/>
    <w:pPr>
      <w:spacing w:after="0" w:line="240" w:lineRule="auto"/>
      <w:jc w:val="center"/>
    </w:pPr>
    <w:rPr>
      <w:rFonts w:ascii="Times New Roman" w:eastAsia="Times New Roman" w:hAnsi="Times New Roman" w:cs="Times New Roman"/>
      <w:b/>
      <w:sz w:val="32"/>
      <w:szCs w:val="20"/>
      <w:lang w:val="pt-BR" w:eastAsia="pt-BR"/>
    </w:rPr>
  </w:style>
  <w:style w:type="character" w:customStyle="1" w:styleId="TitleChar">
    <w:name w:val="Title Char"/>
    <w:basedOn w:val="DefaultParagraphFont"/>
    <w:link w:val="Title"/>
    <w:rsid w:val="005F200E"/>
    <w:rPr>
      <w:rFonts w:ascii="Times New Roman" w:eastAsia="Times New Roman" w:hAnsi="Times New Roman" w:cs="Times New Roman"/>
      <w:b/>
      <w:sz w:val="32"/>
      <w:szCs w:val="20"/>
      <w:lang w:val="pt-BR" w:eastAsia="pt-BR"/>
    </w:rPr>
  </w:style>
  <w:style w:type="paragraph" w:customStyle="1" w:styleId="Tituloprincipal">
    <w:name w:val="Titulo principal"/>
    <w:basedOn w:val="Normal"/>
    <w:link w:val="TituloprincipalCar"/>
    <w:qFormat/>
    <w:rsid w:val="00796766"/>
    <w:pPr>
      <w:jc w:val="center"/>
    </w:pPr>
    <w:rPr>
      <w:rFonts w:ascii="Calibri" w:hAnsi="Calibri" w:cs="Calibri"/>
      <w:b/>
      <w:sz w:val="28"/>
      <w:szCs w:val="18"/>
    </w:rPr>
  </w:style>
  <w:style w:type="paragraph" w:customStyle="1" w:styleId="Autores">
    <w:name w:val="Autores"/>
    <w:basedOn w:val="BodyText2"/>
    <w:link w:val="AutoresCar"/>
    <w:qFormat/>
    <w:rsid w:val="009A37D0"/>
    <w:pPr>
      <w:jc w:val="left"/>
    </w:pPr>
    <w:rPr>
      <w:rFonts w:ascii="Calibri" w:hAnsi="Calibri" w:cs="Calibri"/>
      <w:b/>
      <w:sz w:val="22"/>
      <w:szCs w:val="22"/>
    </w:rPr>
  </w:style>
  <w:style w:type="character" w:customStyle="1" w:styleId="TituloprincipalCar">
    <w:name w:val="Titulo principal Car"/>
    <w:basedOn w:val="DefaultParagraphFont"/>
    <w:link w:val="Tituloprincipal"/>
    <w:rsid w:val="00796766"/>
    <w:rPr>
      <w:rFonts w:ascii="Calibri" w:hAnsi="Calibri" w:cs="Calibri"/>
      <w:b/>
      <w:sz w:val="28"/>
      <w:szCs w:val="18"/>
    </w:rPr>
  </w:style>
  <w:style w:type="paragraph" w:customStyle="1" w:styleId="Direccionesautores">
    <w:name w:val="Direcciones autores"/>
    <w:basedOn w:val="Normal"/>
    <w:link w:val="DireccionesautoresCar"/>
    <w:qFormat/>
    <w:rsid w:val="009A37D0"/>
    <w:pPr>
      <w:suppressAutoHyphens/>
      <w:spacing w:after="0"/>
      <w:jc w:val="both"/>
    </w:pPr>
    <w:rPr>
      <w:sz w:val="20"/>
      <w:szCs w:val="20"/>
    </w:rPr>
  </w:style>
  <w:style w:type="character" w:customStyle="1" w:styleId="AutoresCar">
    <w:name w:val="Autores Car"/>
    <w:basedOn w:val="BodyText2Char"/>
    <w:link w:val="Autores"/>
    <w:rsid w:val="009A37D0"/>
    <w:rPr>
      <w:rFonts w:ascii="Calibri" w:eastAsia="Times New Roman" w:hAnsi="Calibri" w:cs="Calibri"/>
      <w:b/>
      <w:sz w:val="23"/>
      <w:szCs w:val="23"/>
      <w:lang w:val="es-ES_tradnl" w:eastAsia="es-ES"/>
    </w:rPr>
  </w:style>
  <w:style w:type="paragraph" w:customStyle="1" w:styleId="Abstract">
    <w:name w:val="Abstract"/>
    <w:basedOn w:val="Normal"/>
    <w:link w:val="AbstractCar"/>
    <w:qFormat/>
    <w:rsid w:val="009A37D0"/>
    <w:pPr>
      <w:jc w:val="both"/>
    </w:pPr>
    <w:rPr>
      <w:rFonts w:ascii="Calibri" w:hAnsi="Calibri" w:cs="Calibri"/>
      <w:sz w:val="20"/>
    </w:rPr>
  </w:style>
  <w:style w:type="character" w:customStyle="1" w:styleId="DireccionesautoresCar">
    <w:name w:val="Direcciones autores Car"/>
    <w:basedOn w:val="DefaultParagraphFont"/>
    <w:link w:val="Direccionesautores"/>
    <w:rsid w:val="009A37D0"/>
    <w:rPr>
      <w:sz w:val="20"/>
      <w:szCs w:val="20"/>
    </w:rPr>
  </w:style>
  <w:style w:type="paragraph" w:customStyle="1" w:styleId="Keywords">
    <w:name w:val="Key words"/>
    <w:basedOn w:val="Normal"/>
    <w:link w:val="KeywordsCar"/>
    <w:qFormat/>
    <w:rsid w:val="009A37D0"/>
    <w:rPr>
      <w:rFonts w:ascii="Calibri" w:hAnsi="Calibri"/>
      <w:sz w:val="20"/>
      <w:szCs w:val="20"/>
      <w:lang w:val="es-ES_tradnl"/>
    </w:rPr>
  </w:style>
  <w:style w:type="character" w:customStyle="1" w:styleId="AbstractCar">
    <w:name w:val="Abstract Car"/>
    <w:basedOn w:val="DefaultParagraphFont"/>
    <w:link w:val="Abstract"/>
    <w:rsid w:val="009A37D0"/>
    <w:rPr>
      <w:rFonts w:ascii="Calibri" w:hAnsi="Calibri" w:cs="Calibri"/>
      <w:sz w:val="20"/>
    </w:rPr>
  </w:style>
  <w:style w:type="character" w:styleId="Hyperlink">
    <w:name w:val="Hyperlink"/>
    <w:basedOn w:val="DefaultParagraphFont"/>
    <w:uiPriority w:val="99"/>
    <w:unhideWhenUsed/>
    <w:rsid w:val="00E01B60"/>
    <w:rPr>
      <w:color w:val="0000FF" w:themeColor="hyperlink"/>
      <w:u w:val="single"/>
    </w:rPr>
  </w:style>
  <w:style w:type="character" w:customStyle="1" w:styleId="KeywordsCar">
    <w:name w:val="Key words Car"/>
    <w:basedOn w:val="DefaultParagraphFont"/>
    <w:link w:val="Keywords"/>
    <w:rsid w:val="009A37D0"/>
    <w:rPr>
      <w:rFonts w:ascii="Calibri" w:hAnsi="Calibri"/>
      <w:sz w:val="20"/>
      <w:szCs w:val="20"/>
      <w:lang w:val="es-ES_tradnl"/>
    </w:rPr>
  </w:style>
  <w:style w:type="paragraph" w:customStyle="1" w:styleId="Palabrasclavez">
    <w:name w:val="Palabras clavez"/>
    <w:basedOn w:val="Normal"/>
    <w:link w:val="PalabrasclavezCar"/>
    <w:qFormat/>
    <w:rsid w:val="00E01B60"/>
    <w:pPr>
      <w:spacing w:after="0"/>
    </w:pPr>
    <w:rPr>
      <w:rFonts w:ascii="Calibri" w:hAnsi="Calibri"/>
      <w:sz w:val="20"/>
      <w:szCs w:val="20"/>
      <w:lang w:val="es-ES_tradnl"/>
    </w:rPr>
  </w:style>
  <w:style w:type="paragraph" w:customStyle="1" w:styleId="Resumen">
    <w:name w:val="Resumen"/>
    <w:basedOn w:val="Normal"/>
    <w:link w:val="ResumenCar"/>
    <w:qFormat/>
    <w:rsid w:val="00E01B60"/>
    <w:pPr>
      <w:spacing w:after="0"/>
    </w:pPr>
    <w:rPr>
      <w:rFonts w:ascii="Calibri" w:hAnsi="Calibri"/>
      <w:sz w:val="20"/>
      <w:szCs w:val="20"/>
      <w:lang w:val="es-ES_tradnl"/>
    </w:rPr>
  </w:style>
  <w:style w:type="character" w:customStyle="1" w:styleId="PalabrasclavezCar">
    <w:name w:val="Palabras clavez Car"/>
    <w:basedOn w:val="DefaultParagraphFont"/>
    <w:link w:val="Palabrasclavez"/>
    <w:rsid w:val="00E01B60"/>
    <w:rPr>
      <w:rFonts w:ascii="Calibri" w:hAnsi="Calibri"/>
      <w:sz w:val="20"/>
      <w:szCs w:val="20"/>
      <w:lang w:val="es-ES_tradnl"/>
    </w:rPr>
  </w:style>
  <w:style w:type="paragraph" w:customStyle="1" w:styleId="Contenido1">
    <w:name w:val="Contenido_1"/>
    <w:basedOn w:val="Normal"/>
    <w:link w:val="Contenido1Car"/>
    <w:qFormat/>
    <w:rsid w:val="00AE4761"/>
    <w:pPr>
      <w:spacing w:after="0"/>
      <w:ind w:firstLine="708"/>
      <w:jc w:val="both"/>
    </w:pPr>
    <w:rPr>
      <w:rFonts w:cstheme="minorHAnsi"/>
      <w:lang w:val="es-ES_tradnl" w:eastAsia="ja-JP"/>
    </w:rPr>
  </w:style>
  <w:style w:type="character" w:customStyle="1" w:styleId="ResumenCar">
    <w:name w:val="Resumen Car"/>
    <w:basedOn w:val="DefaultParagraphFont"/>
    <w:link w:val="Resumen"/>
    <w:rsid w:val="00E01B60"/>
    <w:rPr>
      <w:rFonts w:ascii="Calibri" w:hAnsi="Calibri"/>
      <w:sz w:val="20"/>
      <w:szCs w:val="20"/>
      <w:lang w:val="es-ES_tradnl"/>
    </w:rPr>
  </w:style>
  <w:style w:type="paragraph" w:customStyle="1" w:styleId="Subtitulos1">
    <w:name w:val="Subtitulos_1"/>
    <w:basedOn w:val="Normal"/>
    <w:link w:val="Subtitulos1Car"/>
    <w:qFormat/>
    <w:rsid w:val="00820A09"/>
    <w:pPr>
      <w:spacing w:after="0"/>
    </w:pPr>
    <w:rPr>
      <w:rFonts w:ascii="Calibri" w:hAnsi="Calibri"/>
      <w:b/>
      <w:caps/>
      <w:sz w:val="24"/>
      <w:szCs w:val="24"/>
      <w:lang w:val="es-ES_tradnl" w:eastAsia="ja-JP"/>
    </w:rPr>
  </w:style>
  <w:style w:type="character" w:customStyle="1" w:styleId="Contenido1Car">
    <w:name w:val="Contenido_1 Car"/>
    <w:basedOn w:val="DefaultParagraphFont"/>
    <w:link w:val="Contenido1"/>
    <w:rsid w:val="00AE4761"/>
    <w:rPr>
      <w:rFonts w:cstheme="minorHAnsi"/>
      <w:lang w:val="es-ES_tradnl" w:eastAsia="ja-JP"/>
    </w:rPr>
  </w:style>
  <w:style w:type="character" w:customStyle="1" w:styleId="longtext">
    <w:name w:val="long_text"/>
    <w:rsid w:val="00970289"/>
  </w:style>
  <w:style w:type="character" w:customStyle="1" w:styleId="Subtitulos1Car">
    <w:name w:val="Subtitulos_1 Car"/>
    <w:basedOn w:val="DefaultParagraphFont"/>
    <w:link w:val="Subtitulos1"/>
    <w:rsid w:val="00820A09"/>
    <w:rPr>
      <w:rFonts w:ascii="Calibri" w:hAnsi="Calibri"/>
      <w:b/>
      <w:caps/>
      <w:sz w:val="24"/>
      <w:szCs w:val="24"/>
      <w:lang w:val="es-ES_tradnl" w:eastAsia="ja-JP"/>
    </w:rPr>
  </w:style>
  <w:style w:type="character" w:customStyle="1" w:styleId="Heading1Char">
    <w:name w:val="Heading 1 Char"/>
    <w:basedOn w:val="DefaultParagraphFont"/>
    <w:link w:val="Heading1"/>
    <w:rsid w:val="00820A09"/>
    <w:rPr>
      <w:rFonts w:ascii="Cambria" w:eastAsia="Times New Roman" w:hAnsi="Cambria" w:cs="Times New Roman"/>
      <w:b/>
      <w:bCs/>
      <w:kern w:val="32"/>
      <w:sz w:val="32"/>
      <w:szCs w:val="32"/>
      <w:lang w:val="es-ES"/>
    </w:rPr>
  </w:style>
  <w:style w:type="paragraph" w:styleId="NormalWeb">
    <w:name w:val="Normal (Web)"/>
    <w:basedOn w:val="Normal"/>
    <w:rsid w:val="00BD36CB"/>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DefaultParagraphFont"/>
    <w:rsid w:val="00F925A7"/>
  </w:style>
  <w:style w:type="character" w:customStyle="1" w:styleId="Descripcin1">
    <w:name w:val="Descripción1"/>
    <w:basedOn w:val="DefaultParagraphFont"/>
    <w:rsid w:val="00F925A7"/>
  </w:style>
  <w:style w:type="character" w:styleId="Emphasis">
    <w:name w:val="Emphasis"/>
    <w:basedOn w:val="DefaultParagraphFont"/>
    <w:uiPriority w:val="20"/>
    <w:qFormat/>
    <w:rsid w:val="00F925A7"/>
    <w:rPr>
      <w:i/>
      <w:iCs/>
    </w:rPr>
  </w:style>
  <w:style w:type="character" w:customStyle="1" w:styleId="m3062600942643913808gmail-m3924406302619508286gmail-">
    <w:name w:val="m_3062600942643913808gmail-m_3924406302619508286gmail-"/>
    <w:basedOn w:val="DefaultParagraphFont"/>
    <w:rsid w:val="000F0CBC"/>
  </w:style>
  <w:style w:type="paragraph" w:customStyle="1" w:styleId="Default">
    <w:name w:val="Default"/>
    <w:rsid w:val="00492EDB"/>
    <w:pPr>
      <w:autoSpaceDE w:val="0"/>
      <w:autoSpaceDN w:val="0"/>
      <w:adjustRightInd w:val="0"/>
      <w:spacing w:after="0" w:line="240" w:lineRule="auto"/>
    </w:pPr>
    <w:rPr>
      <w:rFonts w:ascii="Times LT Std" w:hAnsi="Times LT Std" w:cs="Times LT Std"/>
      <w:color w:val="000000"/>
      <w:sz w:val="24"/>
      <w:szCs w:val="24"/>
    </w:rPr>
  </w:style>
  <w:style w:type="paragraph" w:customStyle="1" w:styleId="Pa2">
    <w:name w:val="Pa2"/>
    <w:basedOn w:val="Default"/>
    <w:next w:val="Default"/>
    <w:uiPriority w:val="99"/>
    <w:rsid w:val="009A3A4B"/>
    <w:pPr>
      <w:spacing w:line="221" w:lineRule="atLeast"/>
    </w:pPr>
    <w:rPr>
      <w:rFonts w:ascii="Myriad Pro" w:hAnsi="Myriad Pro" w:cstheme="minorBidi"/>
      <w:color w:val="auto"/>
    </w:rPr>
  </w:style>
  <w:style w:type="paragraph" w:customStyle="1" w:styleId="Pa7">
    <w:name w:val="Pa7"/>
    <w:basedOn w:val="Default"/>
    <w:next w:val="Default"/>
    <w:uiPriority w:val="99"/>
    <w:rsid w:val="009A3A4B"/>
    <w:pPr>
      <w:spacing w:line="221" w:lineRule="atLeast"/>
    </w:pPr>
    <w:rPr>
      <w:rFonts w:ascii="Myriad Pro" w:hAnsi="Myriad Pr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33077">
      <w:bodyDiv w:val="1"/>
      <w:marLeft w:val="0"/>
      <w:marRight w:val="0"/>
      <w:marTop w:val="0"/>
      <w:marBottom w:val="0"/>
      <w:divBdr>
        <w:top w:val="none" w:sz="0" w:space="0" w:color="auto"/>
        <w:left w:val="none" w:sz="0" w:space="0" w:color="auto"/>
        <w:bottom w:val="none" w:sz="0" w:space="0" w:color="auto"/>
        <w:right w:val="none" w:sz="0" w:space="0" w:color="auto"/>
      </w:divBdr>
    </w:div>
    <w:div w:id="977880106">
      <w:bodyDiv w:val="1"/>
      <w:marLeft w:val="0"/>
      <w:marRight w:val="0"/>
      <w:marTop w:val="0"/>
      <w:marBottom w:val="0"/>
      <w:divBdr>
        <w:top w:val="none" w:sz="0" w:space="0" w:color="auto"/>
        <w:left w:val="none" w:sz="0" w:space="0" w:color="auto"/>
        <w:bottom w:val="none" w:sz="0" w:space="0" w:color="auto"/>
        <w:right w:val="none" w:sz="0" w:space="0" w:color="auto"/>
      </w:divBdr>
    </w:div>
    <w:div w:id="1857302868">
      <w:bodyDiv w:val="1"/>
      <w:marLeft w:val="0"/>
      <w:marRight w:val="0"/>
      <w:marTop w:val="0"/>
      <w:marBottom w:val="0"/>
      <w:divBdr>
        <w:top w:val="none" w:sz="0" w:space="0" w:color="auto"/>
        <w:left w:val="none" w:sz="0" w:space="0" w:color="auto"/>
        <w:bottom w:val="none" w:sz="0" w:space="0" w:color="auto"/>
        <w:right w:val="none" w:sz="0" w:space="0" w:color="auto"/>
      </w:divBdr>
    </w:div>
    <w:div w:id="205180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armiento@ins.gov.co" TargetMode="External"/><Relationship Id="rId13" Type="http://schemas.openxmlformats.org/officeDocument/2006/relationships/hyperlink" Target="http://edoc.hu-berlin.de/dissertationen/diaz-lacava-amalia-nahir-2003-07-16/PDF/Diaz-Lacava.pdf" TargetMode="External"/><Relationship Id="rId18" Type="http://schemas.openxmlformats.org/officeDocument/2006/relationships/image" Target="media/image20.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iblioteca.uah.es/investigacion/documentos/Ejemplos-apa-buah.pdf" TargetMode="Externa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style.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2.xml"/><Relationship Id="rId10" Type="http://schemas.openxmlformats.org/officeDocument/2006/relationships/hyperlink" Target="mailto:fabricio@uga.ed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seas@uned.ac.cr" TargetMode="External"/><Relationship Id="rId14" Type="http://schemas.openxmlformats.org/officeDocument/2006/relationships/hyperlink" Target="http://edoc.hu-berlin.de/dissertationen/diaz-lacava-amalia-nahir-2003-07-16/PDF/Diaz-Lacava.pdf"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template%20revista\formato%20revist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D0C2AF3B734AD88F0873D9056D48E0"/>
        <w:category>
          <w:name w:val="General"/>
          <w:gallery w:val="placeholder"/>
        </w:category>
        <w:types>
          <w:type w:val="bbPlcHdr"/>
        </w:types>
        <w:behaviors>
          <w:behavior w:val="content"/>
        </w:behaviors>
        <w:guid w:val="{24CA24C0-A48C-4F53-8819-AD168FEBF90A}"/>
      </w:docPartPr>
      <w:docPartBody>
        <w:p w:rsidR="000920A5" w:rsidRDefault="001330FA">
          <w:pPr>
            <w:pStyle w:val="8AD0C2AF3B734AD88F0873D9056D48E0"/>
          </w:pPr>
          <w:r w:rsidRPr="00CD69E5">
            <w:rPr>
              <w:rStyle w:val="PlaceholderText"/>
            </w:rPr>
            <w:t>Haga clic aquí para escribir texto.</w:t>
          </w:r>
        </w:p>
      </w:docPartBody>
    </w:docPart>
    <w:docPart>
      <w:docPartPr>
        <w:name w:val="DefaultPlaceholder_1082065158"/>
        <w:category>
          <w:name w:val="General"/>
          <w:gallery w:val="placeholder"/>
        </w:category>
        <w:types>
          <w:type w:val="bbPlcHdr"/>
        </w:types>
        <w:behaviors>
          <w:behavior w:val="content"/>
        </w:behaviors>
        <w:guid w:val="{24BBB81F-29C0-45C0-BB6F-E5AB97CBAD06}"/>
      </w:docPartPr>
      <w:docPartBody>
        <w:p w:rsidR="000920A5" w:rsidRDefault="0008234F">
          <w:r w:rsidRPr="00997162">
            <w:rPr>
              <w:rStyle w:val="PlaceholderText"/>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234F"/>
    <w:rsid w:val="0008234F"/>
    <w:rsid w:val="000920A5"/>
    <w:rsid w:val="001330FA"/>
    <w:rsid w:val="0020790D"/>
    <w:rsid w:val="002C3803"/>
    <w:rsid w:val="003E1484"/>
    <w:rsid w:val="00431C3B"/>
    <w:rsid w:val="0065317C"/>
    <w:rsid w:val="006B098F"/>
    <w:rsid w:val="007C3FA5"/>
    <w:rsid w:val="008646EE"/>
    <w:rsid w:val="00885C45"/>
    <w:rsid w:val="00890934"/>
    <w:rsid w:val="00EF42C9"/>
    <w:rsid w:val="00F53CCF"/>
    <w:rsid w:val="00F73A5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234F"/>
    <w:rPr>
      <w:color w:val="808080"/>
    </w:rPr>
  </w:style>
  <w:style w:type="paragraph" w:customStyle="1" w:styleId="8AD0C2AF3B734AD88F0873D9056D48E0">
    <w:name w:val="8AD0C2AF3B734AD88F0873D9056D4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5CA7F-6742-4244-AC84-9072DD7A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revista</Template>
  <TotalTime>7</TotalTime>
  <Pages>9</Pages>
  <Words>1985</Words>
  <Characters>10918</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Elemer Briceño</cp:lastModifiedBy>
  <cp:revision>4</cp:revision>
  <dcterms:created xsi:type="dcterms:W3CDTF">2023-03-01T09:22:00Z</dcterms:created>
  <dcterms:modified xsi:type="dcterms:W3CDTF">2023-03-01T09:28:00Z</dcterms:modified>
</cp:coreProperties>
</file>