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20C05" w14:textId="77777777" w:rsidR="00662013" w:rsidRPr="007873DC" w:rsidRDefault="001D197A" w:rsidP="00EB1F75">
      <w:pPr>
        <w:spacing w:after="0"/>
        <w:rPr>
          <w:sz w:val="20"/>
          <w:szCs w:val="20"/>
          <w:lang w:val="en-US"/>
        </w:rPr>
      </w:pPr>
      <w:r>
        <w:rPr>
          <w:sz w:val="20"/>
          <w:szCs w:val="20"/>
          <w:highlight w:val="yellow"/>
          <w:lang w:val="en-US"/>
        </w:rPr>
        <w:t>To make sure the inserted text takes the proper font</w:t>
      </w:r>
      <w:r w:rsidR="007873DC">
        <w:rPr>
          <w:sz w:val="20"/>
          <w:szCs w:val="20"/>
          <w:highlight w:val="yellow"/>
          <w:lang w:val="en-US"/>
        </w:rPr>
        <w:t>, please</w:t>
      </w:r>
      <w:r w:rsidR="00AB2392"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00AB2392" w:rsidRPr="007873DC">
        <w:rPr>
          <w:sz w:val="20"/>
          <w:szCs w:val="20"/>
          <w:highlight w:val="yellow"/>
          <w:lang w:val="en-US"/>
        </w:rPr>
        <w:t>"Copy" and "Paste plain text" in each</w:t>
      </w:r>
      <w:r w:rsidR="00EB1F75">
        <w:rPr>
          <w:sz w:val="20"/>
          <w:szCs w:val="20"/>
          <w:highlight w:val="yellow"/>
          <w:lang w:val="en-US"/>
        </w:rPr>
        <w:t xml:space="preserve"> </w:t>
      </w:r>
      <w:r w:rsidR="00AB2392" w:rsidRPr="007873DC">
        <w:rPr>
          <w:sz w:val="20"/>
          <w:szCs w:val="20"/>
          <w:highlight w:val="yellow"/>
          <w:lang w:val="en-US"/>
        </w:rPr>
        <w:t>section</w:t>
      </w:r>
      <w:r w:rsidR="007873DC" w:rsidRPr="007873DC">
        <w:rPr>
          <w:sz w:val="20"/>
          <w:szCs w:val="20"/>
          <w:lang w:val="en-US"/>
        </w:rPr>
        <w:t>.</w:t>
      </w:r>
    </w:p>
    <w:p w14:paraId="7DB41605" w14:textId="77777777" w:rsidR="00923854" w:rsidRPr="007873DC" w:rsidRDefault="00923854" w:rsidP="00B42EF9">
      <w:pPr>
        <w:spacing w:after="0" w:line="240" w:lineRule="auto"/>
        <w:rPr>
          <w:sz w:val="20"/>
          <w:lang w:val="en-US"/>
        </w:rPr>
      </w:pPr>
    </w:p>
    <w:sdt>
      <w:sdtPr>
        <w:rPr>
          <w:b/>
          <w:color w:val="auto"/>
          <w:lang w:val="en-US"/>
        </w:rPr>
        <w:alias w:val="Titulo articulo"/>
        <w:tag w:val="Titulo articulo"/>
        <w:id w:val="-636337328"/>
        <w:placeholder>
          <w:docPart w:val="F2D2BD49288349CEBA0B1A751B5B3BAE"/>
        </w:placeholder>
      </w:sdtPr>
      <w:sdtEndPr>
        <w:rPr>
          <w:sz w:val="28"/>
          <w:szCs w:val="28"/>
        </w:rPr>
      </w:sdtEndPr>
      <w:sdtContent>
        <w:bookmarkStart w:id="0" w:name="_Hlk32913036" w:displacedByCustomXml="prev"/>
        <w:p w14:paraId="00BDC7D7" w14:textId="77777777"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w:t>
          </w:r>
          <w:r w:rsidR="001D197A">
            <w:rPr>
              <w:rFonts w:asciiTheme="minorHAnsi" w:hAnsiTheme="minorHAnsi" w:cstheme="minorHAnsi"/>
              <w:b/>
              <w:color w:val="auto"/>
              <w:sz w:val="28"/>
              <w:szCs w:val="28"/>
              <w:lang w:val="en-US"/>
            </w:rPr>
            <w:t>(</w:t>
          </w:r>
          <w:r w:rsidR="003A6304" w:rsidRPr="00080BCA">
            <w:rPr>
              <w:rFonts w:asciiTheme="minorHAnsi" w:hAnsiTheme="minorHAnsi" w:cstheme="minorHAnsi"/>
              <w:b/>
              <w:color w:val="auto"/>
              <w:sz w:val="28"/>
              <w:szCs w:val="28"/>
              <w:lang w:val="en-US"/>
            </w:rPr>
            <w:t>F</w:t>
          </w:r>
          <w:r w:rsidR="00080BCA" w:rsidRPr="00080BCA">
            <w:rPr>
              <w:rFonts w:asciiTheme="minorHAnsi" w:hAnsiTheme="minorHAnsi" w:cstheme="minorHAnsi"/>
              <w:b/>
              <w:color w:val="auto"/>
              <w:sz w:val="28"/>
              <w:szCs w:val="28"/>
              <w:lang w:val="en-US"/>
            </w:rPr>
            <w:t>amily</w:t>
          </w:r>
          <w:r w:rsidR="001D197A">
            <w:rPr>
              <w:rFonts w:asciiTheme="minorHAnsi" w:hAnsiTheme="minorHAnsi" w:cstheme="minorHAnsi"/>
              <w:b/>
              <w:color w:val="auto"/>
              <w:sz w:val="28"/>
              <w:szCs w:val="28"/>
              <w:lang w:val="en-US"/>
            </w:rPr>
            <w:t>)</w:t>
          </w:r>
          <w:r w:rsidR="00080BCA" w:rsidRPr="00080BCA">
            <w:rPr>
              <w:rFonts w:asciiTheme="minorHAnsi" w:hAnsiTheme="minorHAnsi" w:cstheme="minorHAnsi"/>
              <w:b/>
              <w:color w:val="auto"/>
              <w:sz w:val="28"/>
              <w:szCs w:val="28"/>
              <w:lang w:val="en-US"/>
            </w:rPr>
            <w:t xml:space="preserve">,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BA8268D" w14:textId="77777777" w:rsidR="000E6C3F" w:rsidRPr="008E1D49" w:rsidRDefault="000E6C3F" w:rsidP="000E6C3F">
      <w:pPr>
        <w:spacing w:after="0" w:line="240" w:lineRule="auto"/>
        <w:rPr>
          <w:lang w:val="en-US"/>
        </w:rPr>
      </w:pPr>
    </w:p>
    <w:sdt>
      <w:sdtPr>
        <w:rPr>
          <w:b/>
          <w:sz w:val="20"/>
          <w:szCs w:val="20"/>
        </w:rPr>
        <w:alias w:val="Autor(es)"/>
        <w:id w:val="-1714334468"/>
        <w:placeholder>
          <w:docPart w:val="7C4D19EE1DCC4D499A79B08AAFE3F5E8"/>
        </w:placeholder>
      </w:sdtPr>
      <w:sdtContent>
        <w:p w14:paraId="4CDB9F7A" w14:textId="77777777"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2081EFC4" w14:textId="77777777"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33D7E54E"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F2D2BD49288349CEBA0B1A751B5B3BAE"/>
        </w:placeholder>
      </w:sdtPr>
      <w:sdtEndPr>
        <w:rPr>
          <w:rFonts w:cs="Calibri"/>
          <w:szCs w:val="18"/>
        </w:rPr>
      </w:sdtEndPr>
      <w:sdtContent>
        <w:p w14:paraId="7C84B687" w14:textId="77777777"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0A5B470B" w14:textId="77777777"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6AC116FC" w14:textId="77777777" w:rsidR="00531B8C" w:rsidRPr="00B96F82" w:rsidRDefault="00E85866" w:rsidP="00531B8C">
          <w:pPr>
            <w:pStyle w:val="MediumGrid1-Accent21"/>
            <w:spacing w:after="0" w:line="240" w:lineRule="auto"/>
            <w:ind w:left="0"/>
            <w:rPr>
              <w:b/>
              <w:bCs/>
              <w:color w:val="FF0000"/>
              <w:sz w:val="18"/>
              <w:lang w:val="es-ES"/>
            </w:rPr>
          </w:pPr>
          <w:r w:rsidRPr="00B96F82">
            <w:rPr>
              <w:b/>
              <w:bCs/>
              <w:color w:val="FF0000"/>
              <w:sz w:val="18"/>
              <w:lang w:val="es-ES"/>
            </w:rPr>
            <w:t>Example</w:t>
          </w:r>
          <w:r w:rsidR="00531B8C" w:rsidRPr="00B96F82">
            <w:rPr>
              <w:b/>
              <w:bCs/>
              <w:color w:val="FF0000"/>
              <w:sz w:val="18"/>
              <w:lang w:val="es-ES"/>
            </w:rPr>
            <w:t>:</w:t>
          </w:r>
        </w:p>
        <w:p w14:paraId="0C9B9EE9"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92C108F"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3A841577"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78385610"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244A89DE" w14:textId="77777777" w:rsidR="000E6C3F" w:rsidRPr="00CA1AF6" w:rsidRDefault="00000000" w:rsidP="00D94AC3">
          <w:pPr>
            <w:pStyle w:val="MediumGrid1-Accent21"/>
            <w:spacing w:after="0" w:line="240" w:lineRule="auto"/>
            <w:ind w:left="426"/>
            <w:rPr>
              <w:rFonts w:cs="Calibri"/>
              <w:sz w:val="18"/>
              <w:szCs w:val="18"/>
            </w:rPr>
          </w:pPr>
        </w:p>
      </w:sdtContent>
    </w:sdt>
    <w:p w14:paraId="5A97CC42"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F2D2BD49288349CEBA0B1A751B5B3BAE"/>
        </w:placeholder>
      </w:sdtPr>
      <w:sdtEndPr>
        <w:rPr>
          <w:highlight w:val="green"/>
        </w:rPr>
      </w:sdtEndPr>
      <w:sdtContent>
        <w:p w14:paraId="0C83EC2D" w14:textId="77777777"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3C0838EA"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227C3630" w14:textId="77777777" w:rsidR="003C7F3B" w:rsidRDefault="003C7F3B" w:rsidP="000E6C3F">
      <w:pPr>
        <w:spacing w:after="0" w:line="240" w:lineRule="auto"/>
        <w:rPr>
          <w:lang w:val="en-US"/>
        </w:rPr>
      </w:pPr>
    </w:p>
    <w:p w14:paraId="0B193AD8" w14:textId="64B9F6DB" w:rsidR="00676BB8" w:rsidRPr="002B1FC0" w:rsidRDefault="009C7017" w:rsidP="002B1FC0">
      <w:pPr>
        <w:pStyle w:val="NormalWeb"/>
        <w:rPr>
          <w:lang w:val="en-US"/>
        </w:rPr>
      </w:pPr>
      <w:r w:rsidRPr="002B1FC0">
        <w:rPr>
          <w:rStyle w:val="Textoennegrita"/>
          <w:lang w:val="en-US"/>
        </w:rPr>
        <w:t>I</w:t>
      </w:r>
      <w:r w:rsidR="00676BB8" w:rsidRPr="002B1FC0">
        <w:rPr>
          <w:rStyle w:val="Textoennegrita"/>
          <w:lang w:val="en-US"/>
        </w:rPr>
        <w:t>MPORTANT NOTE (PLEASE DELETE THIS NOTE ONCE YOU INSERT YOUR MANUSCRIPT TEXT):</w:t>
      </w:r>
      <w:r w:rsidR="00676BB8" w:rsidRPr="002B1FC0">
        <w:rPr>
          <w:lang w:val="en-US"/>
        </w:rPr>
        <w:t xml:space="preserve"> The narrative style required by the journal is </w:t>
      </w:r>
      <w:r w:rsidR="00676BB8" w:rsidRPr="002B1FC0">
        <w:rPr>
          <w:rStyle w:val="Textoennegrita"/>
          <w:lang w:val="en-US"/>
        </w:rPr>
        <w:t>first-person, active voice</w:t>
      </w:r>
      <w:r w:rsidR="00676BB8"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00676BB8" w:rsidRPr="002B1FC0">
          <w:rPr>
            <w:rStyle w:val="Hipervnculo"/>
            <w:lang w:val="en-US"/>
          </w:rPr>
          <w:t>https://www.nature.com/nature-portfolio/for-authors/write</w:t>
        </w:r>
      </w:hyperlink>
      <w:r w:rsidR="00676BB8" w:rsidRPr="002B1FC0">
        <w:rPr>
          <w:lang w:val="en-US"/>
        </w:rPr>
        <w:t>.</w:t>
      </w:r>
    </w:p>
    <w:p w14:paraId="7EFE58B2" w14:textId="77777777" w:rsidR="00024AB5" w:rsidRDefault="00024AB5" w:rsidP="000E6C3F">
      <w:pPr>
        <w:spacing w:after="0" w:line="240" w:lineRule="auto"/>
        <w:rPr>
          <w:lang w:val="en-US"/>
        </w:rPr>
      </w:pPr>
    </w:p>
    <w:sdt>
      <w:sdtPr>
        <w:rPr>
          <w:sz w:val="18"/>
          <w:szCs w:val="18"/>
          <w:lang w:val="en-US"/>
        </w:rPr>
        <w:id w:val="279392281"/>
        <w:placeholder>
          <w:docPart w:val="A45EEE53847B1445944F9C8F907DE444"/>
        </w:placeholder>
      </w:sdtPr>
      <w:sdtContent>
        <w:p w14:paraId="1095A6FC" w14:textId="77777777" w:rsidR="00024AB5" w:rsidRPr="00ED582B" w:rsidRDefault="00024AB5" w:rsidP="00024AB5">
          <w:pPr>
            <w:jc w:val="both"/>
            <w:rPr>
              <w:sz w:val="18"/>
              <w:szCs w:val="18"/>
              <w:lang w:val="en-US"/>
            </w:rPr>
          </w:pPr>
          <w:r w:rsidRPr="00B96F82">
            <w:rPr>
              <w:rFonts w:eastAsia="Calibri" w:cs="Calibri"/>
              <w:b/>
              <w:sz w:val="18"/>
              <w:szCs w:val="18"/>
              <w:lang w:val="en-US"/>
            </w:rPr>
            <w:t xml:space="preserve">ABSTRACT. </w:t>
          </w:r>
          <w:r w:rsidRPr="00DE35B1">
            <w:rPr>
              <w:rFonts w:ascii="Calibri" w:eastAsia="Calibri" w:hAnsi="Calibri" w:cs="Calibri"/>
              <w:sz w:val="18"/>
              <w:szCs w:val="18"/>
              <w:lang w:val="en-US"/>
            </w:rPr>
            <w:t>Calibri, 9pt,</w:t>
          </w:r>
          <w:r>
            <w:rPr>
              <w:rFonts w:ascii="Calibri" w:eastAsia="Calibri" w:hAnsi="Calibri" w:cs="Calibri"/>
              <w:sz w:val="18"/>
              <w:szCs w:val="18"/>
              <w:lang w:val="en-US"/>
            </w:rPr>
            <w:t xml:space="preserve"> justified. </w:t>
          </w:r>
          <w:r w:rsidRPr="00ED582B">
            <w:rPr>
              <w:sz w:val="18"/>
              <w:szCs w:val="18"/>
              <w:lang w:val="en-US"/>
            </w:rPr>
            <w:t>The</w:t>
          </w:r>
          <w:r>
            <w:rPr>
              <w:sz w:val="18"/>
              <w:szCs w:val="18"/>
              <w:lang w:val="en-US"/>
            </w:rPr>
            <w:t xml:space="preserve"> text</w:t>
          </w:r>
          <w:r w:rsidRPr="00ED582B">
            <w:rPr>
              <w:sz w:val="18"/>
              <w:szCs w:val="18"/>
              <w:lang w:val="en-US"/>
            </w:rPr>
            <w:t xml:space="preserve"> wi</w:t>
          </w:r>
          <w:r>
            <w:rPr>
              <w:sz w:val="18"/>
              <w:szCs w:val="18"/>
              <w:lang w:val="en-US"/>
            </w:rPr>
            <w:t>l</w:t>
          </w:r>
          <w:r w:rsidRPr="00ED582B">
            <w:rPr>
              <w:sz w:val="18"/>
              <w:szCs w:val="18"/>
              <w:lang w:val="en-US"/>
            </w:rPr>
            <w:t xml:space="preserve">l include the main objectives of the research, scope, methodology employed, main results and conclusions. The abstract must be clear, coherent and concise, for which it is suggested to review and verify data, syntax, spelling, </w:t>
          </w:r>
          <w:r>
            <w:rPr>
              <w:sz w:val="18"/>
              <w:szCs w:val="18"/>
              <w:lang w:val="en-US"/>
            </w:rPr>
            <w:t xml:space="preserve">do </w:t>
          </w:r>
          <w:r w:rsidRPr="00ED582B">
            <w:rPr>
              <w:sz w:val="18"/>
              <w:szCs w:val="18"/>
              <w:lang w:val="en-US"/>
            </w:rPr>
            <w:t xml:space="preserve">not include equations, figures, tables, or bibliographic references. It must accurately reflect the content of the article. </w:t>
          </w:r>
          <w:r>
            <w:rPr>
              <w:sz w:val="18"/>
              <w:szCs w:val="18"/>
              <w:lang w:val="en-US"/>
            </w:rPr>
            <w:t>It must be written in first</w:t>
          </w:r>
          <w:r w:rsidRPr="00ED582B">
            <w:rPr>
              <w:sz w:val="18"/>
              <w:szCs w:val="18"/>
              <w:lang w:val="en-US"/>
            </w:rPr>
            <w:t xml:space="preserve"> person</w:t>
          </w:r>
          <w:r>
            <w:rPr>
              <w:sz w:val="18"/>
              <w:szCs w:val="18"/>
              <w:lang w:val="en-US"/>
            </w:rPr>
            <w:t>.</w:t>
          </w:r>
          <w:r w:rsidRPr="00ED582B">
            <w:rPr>
              <w:sz w:val="18"/>
              <w:szCs w:val="18"/>
              <w:lang w:val="en-US"/>
            </w:rPr>
            <w:t xml:space="preserve"> </w:t>
          </w:r>
          <w:r>
            <w:rPr>
              <w:sz w:val="18"/>
              <w:szCs w:val="18"/>
              <w:lang w:val="en-US"/>
            </w:rPr>
            <w:t>It should be only</w:t>
          </w:r>
          <w:r w:rsidRPr="00ED582B">
            <w:rPr>
              <w:sz w:val="18"/>
              <w:szCs w:val="18"/>
              <w:lang w:val="en-US"/>
            </w:rPr>
            <w:t xml:space="preserve"> one paragraph of 300-500 words</w:t>
          </w:r>
          <w:r>
            <w:rPr>
              <w:sz w:val="18"/>
              <w:szCs w:val="18"/>
              <w:lang w:val="en-US"/>
            </w:rPr>
            <w:t>.</w:t>
          </w:r>
        </w:p>
        <w:p w14:paraId="5833CBC4" w14:textId="77777777" w:rsidR="00024AB5" w:rsidRPr="0067172C" w:rsidRDefault="00024AB5" w:rsidP="00024AB5">
          <w:pPr>
            <w:jc w:val="both"/>
            <w:rPr>
              <w:b/>
              <w:color w:val="FF0000"/>
              <w:sz w:val="18"/>
              <w:szCs w:val="18"/>
              <w:lang w:val="en-US"/>
            </w:rPr>
          </w:pPr>
          <w:r w:rsidRPr="0067172C">
            <w:rPr>
              <w:b/>
              <w:color w:val="FF0000"/>
              <w:sz w:val="18"/>
              <w:szCs w:val="18"/>
              <w:lang w:val="en-US"/>
            </w:rPr>
            <w:t>Example:</w:t>
          </w:r>
        </w:p>
        <w:p w14:paraId="312AE6BF" w14:textId="06BC0194" w:rsidR="00024AB5" w:rsidRPr="000E6C3F" w:rsidRDefault="00024AB5" w:rsidP="002B1FC0">
          <w:pPr>
            <w:jc w:val="both"/>
            <w:rPr>
              <w:sz w:val="18"/>
              <w:szCs w:val="18"/>
              <w:lang w:val="en-US"/>
            </w:rPr>
          </w:pPr>
          <w:r w:rsidRPr="00585056">
            <w:rPr>
              <w:b/>
              <w:sz w:val="18"/>
              <w:szCs w:val="18"/>
              <w:lang w:val="en-US"/>
            </w:rPr>
            <w:t>ABSTRACT</w:t>
          </w:r>
          <w:r>
            <w:rPr>
              <w:sz w:val="18"/>
              <w:szCs w:val="18"/>
              <w:lang w:val="en-US"/>
            </w:rPr>
            <w:t xml:space="preserve">. </w:t>
          </w:r>
          <w:r w:rsidRPr="00206F21">
            <w:rPr>
              <w:b/>
              <w:bCs/>
              <w:sz w:val="18"/>
              <w:szCs w:val="18"/>
              <w:lang w:val="en-US"/>
            </w:rPr>
            <w:t>Introduction</w:t>
          </w:r>
          <w:r w:rsidRPr="00215831">
            <w:rPr>
              <w:sz w:val="18"/>
              <w:szCs w:val="18"/>
              <w:lang w:val="en-US"/>
            </w:rPr>
            <w:t>:</w:t>
          </w:r>
          <w:r>
            <w:rPr>
              <w:sz w:val="18"/>
              <w:szCs w:val="18"/>
              <w:lang w:val="en-US"/>
            </w:rPr>
            <w:t xml:space="preserve"> L</w:t>
          </w:r>
          <w:r w:rsidRPr="00215831">
            <w:rPr>
              <w:sz w:val="18"/>
              <w:szCs w:val="18"/>
              <w:lang w:val="en-US"/>
            </w:rPr>
            <w:t>ifestyle includes behaviors and habits determined by cultural and social factors, the family being the most influential. Other factors such as schooling, purchasing power,</w:t>
          </w:r>
          <w:r>
            <w:rPr>
              <w:sz w:val="18"/>
              <w:szCs w:val="18"/>
              <w:lang w:val="en-US"/>
            </w:rPr>
            <w:t xml:space="preserve"> </w:t>
          </w:r>
          <w:r w:rsidRPr="00215831">
            <w:rPr>
              <w:sz w:val="18"/>
              <w:szCs w:val="18"/>
              <w:lang w:val="en-US"/>
            </w:rPr>
            <w:t>academic</w:t>
          </w:r>
          <w:r>
            <w:rPr>
              <w:sz w:val="18"/>
              <w:szCs w:val="18"/>
              <w:lang w:val="en-US"/>
            </w:rPr>
            <w:t xml:space="preserve"> </w:t>
          </w:r>
          <w:r w:rsidRPr="00215831">
            <w:rPr>
              <w:sz w:val="18"/>
              <w:szCs w:val="18"/>
              <w:lang w:val="en-US"/>
            </w:rPr>
            <w:t xml:space="preserve">and workloads also influence the adoption of a certain lifestyle. There are few studies about this subject in Costa Rica. </w:t>
          </w:r>
          <w:r w:rsidRPr="00206F21">
            <w:rPr>
              <w:b/>
              <w:bCs/>
              <w:sz w:val="18"/>
              <w:szCs w:val="18"/>
              <w:lang w:val="en-US"/>
            </w:rPr>
            <w:t>Objective</w:t>
          </w:r>
          <w:r w:rsidRPr="00215831">
            <w:rPr>
              <w:sz w:val="18"/>
              <w:szCs w:val="18"/>
              <w:lang w:val="en-US"/>
            </w:rPr>
            <w:t>:</w:t>
          </w:r>
          <w:r>
            <w:rPr>
              <w:sz w:val="18"/>
              <w:szCs w:val="18"/>
              <w:lang w:val="en-US"/>
            </w:rPr>
            <w:t xml:space="preserve"> </w:t>
          </w:r>
          <w:r w:rsidRPr="00215831">
            <w:rPr>
              <w:sz w:val="18"/>
              <w:szCs w:val="18"/>
              <w:lang w:val="en-US"/>
            </w:rPr>
            <w:t>to identify factors related to lifestyle</w:t>
          </w:r>
          <w:r>
            <w:rPr>
              <w:sz w:val="18"/>
              <w:szCs w:val="18"/>
              <w:lang w:val="en-US"/>
            </w:rPr>
            <w:t xml:space="preserve"> </w:t>
          </w:r>
          <w:r w:rsidRPr="00215831">
            <w:rPr>
              <w:sz w:val="18"/>
              <w:szCs w:val="18"/>
              <w:lang w:val="en-US"/>
            </w:rPr>
            <w:t xml:space="preserve">in the staff of a Latin American university. </w:t>
          </w:r>
          <w:r w:rsidRPr="00206F21">
            <w:rPr>
              <w:b/>
              <w:bCs/>
              <w:sz w:val="18"/>
              <w:szCs w:val="18"/>
              <w:lang w:val="en-US"/>
            </w:rPr>
            <w:t>Methods</w:t>
          </w:r>
          <w:r w:rsidRPr="00215831">
            <w:rPr>
              <w:sz w:val="18"/>
              <w:szCs w:val="18"/>
              <w:lang w:val="en-US"/>
            </w:rPr>
            <w:t>:</w:t>
          </w:r>
          <w:r>
            <w:rPr>
              <w:sz w:val="18"/>
              <w:szCs w:val="18"/>
              <w:lang w:val="en-US"/>
            </w:rPr>
            <w:t xml:space="preserve"> </w:t>
          </w:r>
          <w:r w:rsidR="00B7197A">
            <w:rPr>
              <w:sz w:val="18"/>
              <w:szCs w:val="18"/>
              <w:lang w:val="en-US"/>
            </w:rPr>
            <w:t>We</w:t>
          </w:r>
          <w:r w:rsidRPr="00215831">
            <w:rPr>
              <w:sz w:val="18"/>
              <w:szCs w:val="18"/>
              <w:lang w:val="en-US"/>
            </w:rPr>
            <w:t xml:space="preserve"> sent</w:t>
          </w:r>
          <w:r w:rsidR="00B7197A">
            <w:rPr>
              <w:sz w:val="18"/>
              <w:szCs w:val="18"/>
              <w:lang w:val="en-US"/>
            </w:rPr>
            <w:t xml:space="preserve"> an</w:t>
          </w:r>
          <w:r w:rsidRPr="00215831">
            <w:rPr>
              <w:sz w:val="18"/>
              <w:szCs w:val="18"/>
              <w:lang w:val="en-US"/>
            </w:rPr>
            <w:t xml:space="preserve"> online</w:t>
          </w:r>
          <w:r w:rsidR="00B7197A">
            <w:rPr>
              <w:sz w:val="18"/>
              <w:szCs w:val="18"/>
              <w:lang w:val="en-US"/>
            </w:rPr>
            <w:t xml:space="preserve"> survey</w:t>
          </w:r>
          <w:r w:rsidRPr="00215831">
            <w:rPr>
              <w:sz w:val="18"/>
              <w:szCs w:val="18"/>
              <w:lang w:val="en-US"/>
            </w:rPr>
            <w:t xml:space="preserve"> to</w:t>
          </w:r>
          <w:r>
            <w:rPr>
              <w:sz w:val="18"/>
              <w:szCs w:val="18"/>
              <w:lang w:val="en-US"/>
            </w:rPr>
            <w:t xml:space="preserve"> </w:t>
          </w:r>
          <w:r w:rsidRPr="00215831">
            <w:rPr>
              <w:sz w:val="18"/>
              <w:szCs w:val="18"/>
              <w:lang w:val="en-US"/>
            </w:rPr>
            <w:t>all the staff from a</w:t>
          </w:r>
          <w:r>
            <w:rPr>
              <w:sz w:val="18"/>
              <w:szCs w:val="18"/>
              <w:lang w:val="en-US"/>
            </w:rPr>
            <w:t xml:space="preserve"> </w:t>
          </w:r>
          <w:r w:rsidRPr="00215831">
            <w:rPr>
              <w:sz w:val="18"/>
              <w:szCs w:val="18"/>
              <w:lang w:val="en-US"/>
            </w:rPr>
            <w:t>university's headquarters.</w:t>
          </w:r>
          <w:r>
            <w:rPr>
              <w:sz w:val="18"/>
              <w:szCs w:val="18"/>
              <w:lang w:val="en-US"/>
            </w:rPr>
            <w:t xml:space="preserve"> </w:t>
          </w:r>
          <w:r w:rsidRPr="00206F21">
            <w:rPr>
              <w:b/>
              <w:bCs/>
              <w:sz w:val="18"/>
              <w:szCs w:val="18"/>
              <w:lang w:val="en-US"/>
            </w:rPr>
            <w:t>Results</w:t>
          </w:r>
          <w:r w:rsidRPr="00215831">
            <w:rPr>
              <w:sz w:val="18"/>
              <w:szCs w:val="18"/>
              <w:lang w:val="en-US"/>
            </w:rPr>
            <w:t>:</w:t>
          </w:r>
          <w:r>
            <w:rPr>
              <w:sz w:val="18"/>
              <w:szCs w:val="18"/>
              <w:lang w:val="en-US"/>
            </w:rPr>
            <w:t xml:space="preserve"> </w:t>
          </w:r>
          <w:r w:rsidRPr="00215831">
            <w:rPr>
              <w:sz w:val="18"/>
              <w:szCs w:val="18"/>
              <w:lang w:val="en-US"/>
            </w:rPr>
            <w:t>Response rate was</w:t>
          </w:r>
          <w:r>
            <w:rPr>
              <w:sz w:val="18"/>
              <w:szCs w:val="18"/>
              <w:lang w:val="en-US"/>
            </w:rPr>
            <w:t xml:space="preserve"> </w:t>
          </w:r>
          <w:r w:rsidRPr="00215831">
            <w:rPr>
              <w:sz w:val="18"/>
              <w:szCs w:val="18"/>
              <w:lang w:val="en-US"/>
            </w:rPr>
            <w:t>38%, married staff</w:t>
          </w:r>
          <w:r>
            <w:rPr>
              <w:sz w:val="18"/>
              <w:szCs w:val="18"/>
              <w:lang w:val="en-US"/>
            </w:rPr>
            <w:t xml:space="preserve"> </w:t>
          </w:r>
          <w:r w:rsidRPr="00215831">
            <w:rPr>
              <w:sz w:val="18"/>
              <w:szCs w:val="18"/>
              <w:lang w:val="en-US"/>
            </w:rPr>
            <w:t>with at least one child</w:t>
          </w:r>
          <w:r>
            <w:rPr>
              <w:sz w:val="18"/>
              <w:szCs w:val="18"/>
              <w:lang w:val="en-US"/>
            </w:rPr>
            <w:t xml:space="preserve"> </w:t>
          </w:r>
          <w:r w:rsidRPr="00215831">
            <w:rPr>
              <w:sz w:val="18"/>
              <w:szCs w:val="18"/>
              <w:lang w:val="en-US"/>
            </w:rPr>
            <w:t xml:space="preserve">do more physical activity and have </w:t>
          </w:r>
          <w:r w:rsidRPr="00215831">
            <w:rPr>
              <w:sz w:val="18"/>
              <w:szCs w:val="18"/>
              <w:lang w:val="en-US"/>
            </w:rPr>
            <w:lastRenderedPageBreak/>
            <w:t>better eating habits.</w:t>
          </w:r>
          <w:r>
            <w:rPr>
              <w:sz w:val="18"/>
              <w:szCs w:val="18"/>
              <w:lang w:val="en-US"/>
            </w:rPr>
            <w:t xml:space="preserve"> </w:t>
          </w:r>
          <w:r w:rsidRPr="00206F21">
            <w:rPr>
              <w:b/>
              <w:bCs/>
              <w:sz w:val="18"/>
              <w:szCs w:val="18"/>
              <w:lang w:val="en-US"/>
            </w:rPr>
            <w:t>Conclusion</w:t>
          </w:r>
          <w:r w:rsidRPr="00215831">
            <w:rPr>
              <w:sz w:val="18"/>
              <w:szCs w:val="18"/>
              <w:lang w:val="en-US"/>
            </w:rPr>
            <w:t>:</w:t>
          </w:r>
          <w:r>
            <w:rPr>
              <w:sz w:val="18"/>
              <w:szCs w:val="18"/>
              <w:lang w:val="en-US"/>
            </w:rPr>
            <w:t xml:space="preserve"> F</w:t>
          </w:r>
          <w:r w:rsidRPr="00215831">
            <w:rPr>
              <w:sz w:val="18"/>
              <w:szCs w:val="18"/>
              <w:lang w:val="en-US"/>
            </w:rPr>
            <w:t>amily is the determining factor for the adoption of a healthy lifestyle; the larger the family nucleus, the more commitment there is to adopt a healthy environment.</w:t>
          </w:r>
        </w:p>
        <w:sdt>
          <w:sdtPr>
            <w:rPr>
              <w:sz w:val="18"/>
              <w:szCs w:val="18"/>
            </w:rPr>
            <w:alias w:val="Palabras clave"/>
            <w:tag w:val="palabras clave"/>
            <w:id w:val="-2001418620"/>
            <w:placeholder>
              <w:docPart w:val="C7EAA08C302F5541A63136DE697E709D"/>
            </w:placeholder>
          </w:sdtPr>
          <w:sdtContent>
            <w:p w14:paraId="55E2F6F7" w14:textId="77777777" w:rsidR="00024AB5" w:rsidRDefault="00024AB5" w:rsidP="00024AB5">
              <w:pPr>
                <w:rPr>
                  <w:rFonts w:ascii="Calibri" w:eastAsia="Calibri" w:hAnsi="Calibri" w:cs="Calibri"/>
                  <w:sz w:val="18"/>
                  <w:szCs w:val="18"/>
                  <w:lang w:val="en-US"/>
                </w:rPr>
              </w:pPr>
              <w:r w:rsidRPr="00DE35B1">
                <w:rPr>
                  <w:rFonts w:ascii="Calibri" w:eastAsia="Calibri" w:hAnsi="Calibri" w:cs="Calibri"/>
                  <w:b/>
                  <w:sz w:val="18"/>
                  <w:szCs w:val="18"/>
                  <w:lang w:val="en-US"/>
                </w:rPr>
                <w:t xml:space="preserve">Keywords: </w:t>
              </w:r>
              <w:r w:rsidRPr="00DE35B1">
                <w:rPr>
                  <w:rFonts w:ascii="Calibri" w:eastAsia="Calibri" w:hAnsi="Calibri" w:cs="Calibri"/>
                  <w:sz w:val="18"/>
                  <w:szCs w:val="18"/>
                  <w:lang w:val="en-US"/>
                </w:rPr>
                <w:t>Calibri, 9pt, left</w:t>
              </w:r>
              <w:r>
                <w:rPr>
                  <w:rFonts w:ascii="Calibri" w:eastAsia="Calibri" w:hAnsi="Calibri" w:cs="Calibri"/>
                  <w:sz w:val="18"/>
                  <w:szCs w:val="18"/>
                  <w:lang w:val="en-US"/>
                </w:rPr>
                <w:t xml:space="preserve"> aligned</w:t>
              </w:r>
              <w:r w:rsidRPr="00DE35B1">
                <w:rPr>
                  <w:rFonts w:ascii="Calibri" w:eastAsia="Calibri" w:hAnsi="Calibri" w:cs="Calibri"/>
                  <w:sz w:val="18"/>
                  <w:szCs w:val="18"/>
                  <w:lang w:val="en-US"/>
                </w:rPr>
                <w:t>, lower</w:t>
              </w:r>
              <w:r>
                <w:rPr>
                  <w:rFonts w:ascii="Calibri" w:eastAsia="Calibri" w:hAnsi="Calibri" w:cs="Calibri"/>
                  <w:sz w:val="18"/>
                  <w:szCs w:val="18"/>
                  <w:lang w:val="en-US"/>
                </w:rPr>
                <w:t>c</w:t>
              </w:r>
              <w:r w:rsidRPr="00DE35B1">
                <w:rPr>
                  <w:rFonts w:ascii="Calibri" w:eastAsia="Calibri" w:hAnsi="Calibri" w:cs="Calibri"/>
                  <w:sz w:val="18"/>
                  <w:szCs w:val="18"/>
                  <w:lang w:val="en-US"/>
                </w:rPr>
                <w:t>ase and separated by commas, must include 5-7 words that describe the topic and that are not in the title, nor in the abstract.</w:t>
              </w:r>
            </w:p>
            <w:p w14:paraId="49B80B66" w14:textId="77777777" w:rsidR="00024AB5" w:rsidRDefault="00024AB5" w:rsidP="00024AB5">
              <w:pPr>
                <w:rPr>
                  <w:rFonts w:ascii="Calibri" w:eastAsia="Calibri" w:hAnsi="Calibri" w:cs="Calibri"/>
                  <w:sz w:val="18"/>
                  <w:szCs w:val="18"/>
                  <w:lang w:val="en-US"/>
                </w:rPr>
              </w:pPr>
            </w:p>
            <w:sdt>
              <w:sdtPr>
                <w:rPr>
                  <w:rFonts w:ascii="Calibri" w:hAnsi="Calibri" w:cs="Calibri"/>
                  <w:sz w:val="18"/>
                  <w:szCs w:val="18"/>
                  <w:highlight w:val="yellow"/>
                </w:rPr>
                <w:alias w:val="Resumen"/>
                <w:tag w:val="Resumen"/>
                <w:id w:val="-1981840632"/>
                <w:placeholder>
                  <w:docPart w:val="61BF33D4DEB1E84D8D325A2D619CE0E2"/>
                </w:placeholder>
              </w:sdtPr>
              <w:sdtEndPr>
                <w:rPr>
                  <w:rFonts w:asciiTheme="minorHAnsi" w:hAnsiTheme="minorHAnsi" w:cstheme="minorBidi"/>
                  <w:highlight w:val="none"/>
                </w:rPr>
              </w:sdtEndPr>
              <w:sdtContent>
                <w:p w14:paraId="203843C3" w14:textId="77777777" w:rsidR="00024AB5" w:rsidRPr="00BC2257" w:rsidRDefault="00024AB5" w:rsidP="00024AB5">
                  <w:pPr>
                    <w:rPr>
                      <w:rFonts w:ascii="Calibri" w:eastAsia="Calibri" w:hAnsi="Calibri" w:cs="Calibri"/>
                      <w:sz w:val="18"/>
                      <w:szCs w:val="18"/>
                      <w:lang w:val="de-DE"/>
                    </w:rPr>
                  </w:pPr>
                  <w:r w:rsidRPr="00AE3DBF">
                    <w:rPr>
                      <w:rFonts w:ascii="Calibri" w:eastAsia="Calibri" w:hAnsi="Calibri" w:cs="Calibri"/>
                      <w:b/>
                      <w:sz w:val="18"/>
                      <w:szCs w:val="18"/>
                      <w:lang w:val="de-DE"/>
                    </w:rPr>
                    <w:t>RESUMEN.</w:t>
                  </w:r>
                  <w:r w:rsidRPr="00AE3DBF">
                    <w:rPr>
                      <w:rFonts w:ascii="Calibri" w:eastAsia="Calibri" w:hAnsi="Calibri" w:cs="Calibri"/>
                      <w:sz w:val="18"/>
                      <w:szCs w:val="18"/>
                      <w:lang w:val="de-DE"/>
                    </w:rPr>
                    <w:t xml:space="preserve"> </w:t>
                  </w:r>
                  <w:r w:rsidRPr="00DE35B1">
                    <w:rPr>
                      <w:rFonts w:ascii="Calibri" w:eastAsia="Calibri" w:hAnsi="Calibri" w:cs="Calibri"/>
                      <w:sz w:val="18"/>
                      <w:szCs w:val="18"/>
                      <w:lang w:val="en-US"/>
                    </w:rPr>
                    <w:t>Calibri, 9pt,</w:t>
                  </w:r>
                  <w:r>
                    <w:rPr>
                      <w:rFonts w:ascii="Calibri" w:eastAsia="Calibri" w:hAnsi="Calibri" w:cs="Calibri"/>
                      <w:sz w:val="18"/>
                      <w:szCs w:val="18"/>
                      <w:lang w:val="en-US"/>
                    </w:rPr>
                    <w:t xml:space="preserve"> justified. </w:t>
                  </w:r>
                  <w:r w:rsidRPr="00BC2257">
                    <w:rPr>
                      <w:rFonts w:ascii="Calibri" w:eastAsia="Calibri" w:hAnsi="Calibri" w:cs="Calibri"/>
                      <w:sz w:val="18"/>
                      <w:szCs w:val="18"/>
                      <w:lang w:val="de-DE"/>
                    </w:rPr>
                    <w:t>Include the title of the article in Spanish in between quotation marks “”. Follow the same structure, format and length as the abstract. It helps to identify the main topics or aspects of the article and is important for indexing in bibliographic databases.</w:t>
                  </w:r>
                </w:p>
                <w:p w14:paraId="298C4A6F" w14:textId="77777777" w:rsidR="00024AB5" w:rsidRPr="005D0E46" w:rsidRDefault="00024AB5" w:rsidP="00024AB5">
                  <w:pPr>
                    <w:rPr>
                      <w:b/>
                      <w:color w:val="FF0000"/>
                      <w:sz w:val="18"/>
                      <w:szCs w:val="18"/>
                      <w:lang w:val="es-MX"/>
                    </w:rPr>
                  </w:pPr>
                  <w:r w:rsidRPr="005D0E46">
                    <w:rPr>
                      <w:b/>
                      <w:color w:val="FF0000"/>
                      <w:sz w:val="18"/>
                      <w:szCs w:val="18"/>
                      <w:lang w:val="es-MX"/>
                    </w:rPr>
                    <w:t>Ejemplo:</w:t>
                  </w:r>
                </w:p>
                <w:p w14:paraId="3D388016" w14:textId="662A06E0" w:rsidR="00024AB5" w:rsidRPr="005D0E46" w:rsidRDefault="00024AB5" w:rsidP="00024AB5">
                  <w:pPr>
                    <w:rPr>
                      <w:rFonts w:ascii="Calibri" w:eastAsia="Calibri" w:hAnsi="Calibri" w:cs="Calibri"/>
                      <w:sz w:val="18"/>
                      <w:szCs w:val="18"/>
                      <w:lang w:val="es-MX"/>
                    </w:rPr>
                  </w:pPr>
                  <w:r w:rsidRPr="00AC105A">
                    <w:rPr>
                      <w:rFonts w:ascii="Calibri" w:eastAsia="Calibri" w:hAnsi="Calibri" w:cs="Calibri"/>
                      <w:b/>
                      <w:sz w:val="18"/>
                      <w:szCs w:val="18"/>
                      <w:lang w:val="es-ES"/>
                    </w:rPr>
                    <w:t>RESUMEN.</w:t>
                  </w:r>
                  <w:r w:rsidRPr="00406DA6">
                    <w:rPr>
                      <w:rFonts w:ascii="Calibri" w:eastAsia="Calibri" w:hAnsi="Calibri" w:cs="Calibri"/>
                      <w:sz w:val="18"/>
                      <w:szCs w:val="18"/>
                      <w:lang w:val="es-ES"/>
                    </w:rPr>
                    <w:t xml:space="preserve"> “Factores que influyen en el estilo de vida de los funcionarios de una universidad estatal de Costa Rica: nivel educativo, estado civil y número de niños”</w:t>
                  </w:r>
                  <w:r>
                    <w:rPr>
                      <w:rFonts w:ascii="Calibri" w:eastAsia="Calibri" w:hAnsi="Calibri" w:cs="Calibri"/>
                      <w:sz w:val="18"/>
                      <w:szCs w:val="18"/>
                      <w:lang w:val="es-ES"/>
                    </w:rPr>
                    <w:t xml:space="preserve">. </w:t>
                  </w:r>
                  <w:r w:rsidRPr="00406DA6">
                    <w:rPr>
                      <w:rFonts w:ascii="Calibri" w:eastAsia="Calibri" w:hAnsi="Calibri" w:cs="Calibri"/>
                      <w:b/>
                      <w:bCs/>
                      <w:sz w:val="18"/>
                      <w:szCs w:val="18"/>
                      <w:lang w:val="es-ES"/>
                    </w:rPr>
                    <w:t>Introducción:</w:t>
                  </w:r>
                  <w:r w:rsidRPr="00406DA6">
                    <w:rPr>
                      <w:rFonts w:ascii="Calibri" w:eastAsia="Calibri" w:hAnsi="Calibri" w:cs="Calibri"/>
                      <w:sz w:val="18"/>
                      <w:szCs w:val="18"/>
                      <w:lang w:val="es-ES"/>
                    </w:rPr>
                    <w:t xml:space="preserve"> El estilo de vida incluye comportamientos y hábitos determinados por factores culturales y sociales, siendo la familia lo más influyente. Otros factores como la escolaridad, el poder adquisitivo, la carga académica y laboral también influyen en la adopción de un determinado estilo de vida. En Costa Rica hay pocos estudios sobre este tema. </w:t>
                  </w:r>
                  <w:r w:rsidRPr="00406DA6">
                    <w:rPr>
                      <w:rFonts w:ascii="Calibri" w:eastAsia="Calibri" w:hAnsi="Calibri" w:cs="Calibri"/>
                      <w:b/>
                      <w:bCs/>
                      <w:sz w:val="18"/>
                      <w:szCs w:val="18"/>
                      <w:lang w:val="es-ES"/>
                    </w:rPr>
                    <w:t>Objetivo:</w:t>
                  </w:r>
                  <w:r w:rsidRPr="00406DA6">
                    <w:rPr>
                      <w:rFonts w:ascii="Calibri" w:eastAsia="Calibri" w:hAnsi="Calibri" w:cs="Calibri"/>
                      <w:sz w:val="18"/>
                      <w:szCs w:val="18"/>
                      <w:lang w:val="es-ES"/>
                    </w:rPr>
                    <w:t xml:space="preserve"> Identificar los factores relacionados con el estilo de vida en el personal de una universidad latinoamericana. </w:t>
                  </w:r>
                  <w:r w:rsidRPr="002B1FC0">
                    <w:rPr>
                      <w:rFonts w:ascii="Calibri" w:eastAsia="Calibri" w:hAnsi="Calibri" w:cs="Calibri"/>
                      <w:b/>
                      <w:bCs/>
                      <w:sz w:val="18"/>
                      <w:szCs w:val="18"/>
                      <w:lang w:val="es-ES"/>
                    </w:rPr>
                    <w:t>Métodos:</w:t>
                  </w:r>
                  <w:r w:rsidRPr="00406DA6">
                    <w:rPr>
                      <w:rFonts w:ascii="Calibri" w:eastAsia="Calibri" w:hAnsi="Calibri" w:cs="Calibri"/>
                      <w:sz w:val="18"/>
                      <w:szCs w:val="18"/>
                      <w:lang w:val="es-ES"/>
                    </w:rPr>
                    <w:t xml:space="preserve"> </w:t>
                  </w:r>
                  <w:r w:rsidR="00B7197A">
                    <w:rPr>
                      <w:rFonts w:ascii="Calibri" w:eastAsia="Calibri" w:hAnsi="Calibri" w:cs="Calibri"/>
                      <w:sz w:val="18"/>
                      <w:szCs w:val="18"/>
                      <w:lang w:val="es-ES"/>
                    </w:rPr>
                    <w:t>Enviamos</w:t>
                  </w:r>
                  <w:r w:rsidRPr="00406DA6">
                    <w:rPr>
                      <w:rFonts w:ascii="Calibri" w:eastAsia="Calibri" w:hAnsi="Calibri" w:cs="Calibri"/>
                      <w:sz w:val="18"/>
                      <w:szCs w:val="18"/>
                      <w:lang w:val="es-ES"/>
                    </w:rPr>
                    <w:t xml:space="preserve"> una encuesta en línea a todo el personal de la sede de una universidad. </w:t>
                  </w:r>
                  <w:r w:rsidRPr="00406DA6">
                    <w:rPr>
                      <w:rFonts w:ascii="Calibri" w:eastAsia="Calibri" w:hAnsi="Calibri" w:cs="Calibri"/>
                      <w:b/>
                      <w:bCs/>
                      <w:sz w:val="18"/>
                      <w:szCs w:val="18"/>
                      <w:lang w:val="es-ES"/>
                    </w:rPr>
                    <w:t>Resultados:</w:t>
                  </w:r>
                  <w:r w:rsidRPr="00406DA6">
                    <w:rPr>
                      <w:rFonts w:ascii="Calibri" w:eastAsia="Calibri" w:hAnsi="Calibri" w:cs="Calibri"/>
                      <w:sz w:val="18"/>
                      <w:szCs w:val="18"/>
                      <w:lang w:val="es-ES"/>
                    </w:rPr>
                    <w:t xml:space="preserve"> La tasa de respuesta fue del 38%, el personal casado con al menos un hijo realiza más actividad física y tiene mejores hábitos alimenticios. </w:t>
                  </w:r>
                  <w:r w:rsidRPr="00406DA6">
                    <w:rPr>
                      <w:rFonts w:ascii="Calibri" w:eastAsia="Calibri" w:hAnsi="Calibri" w:cs="Calibri"/>
                      <w:b/>
                      <w:bCs/>
                      <w:sz w:val="18"/>
                      <w:szCs w:val="18"/>
                      <w:lang w:val="es-ES"/>
                    </w:rPr>
                    <w:t>Conclusión:</w:t>
                  </w:r>
                  <w:r w:rsidRPr="00406DA6">
                    <w:rPr>
                      <w:rFonts w:ascii="Calibri" w:eastAsia="Calibri" w:hAnsi="Calibri" w:cs="Calibri"/>
                      <w:sz w:val="18"/>
                      <w:szCs w:val="18"/>
                      <w:lang w:val="es-ES"/>
                    </w:rPr>
                    <w:t xml:space="preserve"> La familia es el factor determinante para la adopción de un estilo de vida saludable; cuanto mayor es el núcleo familiar, más compromiso existe para adoptar un entorno saludable.</w:t>
                  </w:r>
                </w:p>
                <w:sdt>
                  <w:sdtPr>
                    <w:rPr>
                      <w:sz w:val="18"/>
                      <w:szCs w:val="18"/>
                    </w:rPr>
                    <w:alias w:val="Palabras clave"/>
                    <w:tag w:val="palabras clave"/>
                    <w:id w:val="796029834"/>
                    <w:placeholder>
                      <w:docPart w:val="05A3232A386BA44E92D63BAD6C51B5C9"/>
                    </w:placeholder>
                  </w:sdtPr>
                  <w:sdtContent>
                    <w:p w14:paraId="3B969772" w14:textId="77777777" w:rsidR="00024AB5" w:rsidRPr="000F180C" w:rsidRDefault="00024AB5" w:rsidP="00024AB5">
                      <w:pPr>
                        <w:rPr>
                          <w:sz w:val="18"/>
                          <w:szCs w:val="18"/>
                          <w:lang w:val="en-US"/>
                        </w:rPr>
                      </w:pPr>
                      <w:r w:rsidRPr="000F180C">
                        <w:rPr>
                          <w:rFonts w:ascii="Calibri" w:eastAsia="Calibri" w:hAnsi="Calibri" w:cs="Calibri"/>
                          <w:b/>
                          <w:sz w:val="18"/>
                          <w:szCs w:val="18"/>
                          <w:lang w:val="en-US"/>
                        </w:rPr>
                        <w:t xml:space="preserve">Palabras clave: </w:t>
                      </w:r>
                      <w:r w:rsidRPr="00DE35B1">
                        <w:rPr>
                          <w:rFonts w:ascii="Calibri" w:eastAsia="Calibri" w:hAnsi="Calibri" w:cs="Calibri"/>
                          <w:sz w:val="18"/>
                          <w:szCs w:val="18"/>
                          <w:lang w:val="en-US"/>
                        </w:rPr>
                        <w:t>Calibri, 9pt, left</w:t>
                      </w:r>
                      <w:r>
                        <w:rPr>
                          <w:rFonts w:ascii="Calibri" w:eastAsia="Calibri" w:hAnsi="Calibri" w:cs="Calibri"/>
                          <w:sz w:val="18"/>
                          <w:szCs w:val="18"/>
                          <w:lang w:val="en-US"/>
                        </w:rPr>
                        <w:t xml:space="preserve"> aligned</w:t>
                      </w:r>
                      <w:r w:rsidRPr="00DE35B1">
                        <w:rPr>
                          <w:rFonts w:ascii="Calibri" w:eastAsia="Calibri" w:hAnsi="Calibri" w:cs="Calibri"/>
                          <w:sz w:val="18"/>
                          <w:szCs w:val="18"/>
                          <w:lang w:val="en-US"/>
                        </w:rPr>
                        <w:t>, lower</w:t>
                      </w:r>
                      <w:r>
                        <w:rPr>
                          <w:rFonts w:ascii="Calibri" w:eastAsia="Calibri" w:hAnsi="Calibri" w:cs="Calibri"/>
                          <w:sz w:val="18"/>
                          <w:szCs w:val="18"/>
                          <w:lang w:val="en-US"/>
                        </w:rPr>
                        <w:t>c</w:t>
                      </w:r>
                      <w:r w:rsidRPr="00DE35B1">
                        <w:rPr>
                          <w:rFonts w:ascii="Calibri" w:eastAsia="Calibri" w:hAnsi="Calibri" w:cs="Calibri"/>
                          <w:sz w:val="18"/>
                          <w:szCs w:val="18"/>
                          <w:lang w:val="en-US"/>
                        </w:rPr>
                        <w:t xml:space="preserve">ase and separated by commas, must include 5-7 words </w:t>
                      </w:r>
                      <w:r>
                        <w:rPr>
                          <w:rFonts w:ascii="Calibri" w:eastAsia="Calibri" w:hAnsi="Calibri" w:cs="Calibri"/>
                          <w:sz w:val="18"/>
                          <w:szCs w:val="18"/>
                          <w:lang w:val="en-US"/>
                        </w:rPr>
                        <w:t xml:space="preserve">in Spanish </w:t>
                      </w:r>
                      <w:r w:rsidRPr="00DE35B1">
                        <w:rPr>
                          <w:rFonts w:ascii="Calibri" w:eastAsia="Calibri" w:hAnsi="Calibri" w:cs="Calibri"/>
                          <w:sz w:val="18"/>
                          <w:szCs w:val="18"/>
                          <w:lang w:val="en-US"/>
                        </w:rPr>
                        <w:t>that describe the topic and that are not in the title, nor in the abstract.</w:t>
                      </w:r>
                    </w:p>
                  </w:sdtContent>
                </w:sdt>
              </w:sdtContent>
            </w:sdt>
            <w:p w14:paraId="20144730" w14:textId="77777777" w:rsidR="00024AB5" w:rsidRPr="00DE35B1" w:rsidRDefault="00000000" w:rsidP="00024AB5">
              <w:pPr>
                <w:rPr>
                  <w:sz w:val="19"/>
                  <w:szCs w:val="19"/>
                  <w:lang w:val="en-US"/>
                </w:rPr>
              </w:pPr>
            </w:p>
          </w:sdtContent>
        </w:sdt>
      </w:sdtContent>
    </w:sdt>
    <w:p w14:paraId="7D890FE5" w14:textId="77777777" w:rsidR="00024AB5" w:rsidRPr="000E6C3F" w:rsidRDefault="00024AB5" w:rsidP="000E6C3F">
      <w:pPr>
        <w:spacing w:after="0" w:line="240" w:lineRule="auto"/>
        <w:rPr>
          <w:lang w:val="en-US"/>
        </w:rPr>
      </w:pPr>
    </w:p>
    <w:p w14:paraId="0EC36B97" w14:textId="77777777" w:rsidR="00585056" w:rsidRPr="000F180C" w:rsidRDefault="00585056" w:rsidP="000E6C3F">
      <w:pPr>
        <w:spacing w:after="0" w:line="240" w:lineRule="auto"/>
        <w:rPr>
          <w:lang w:val="en-US"/>
        </w:rPr>
      </w:pPr>
    </w:p>
    <w:sdt>
      <w:sdtPr>
        <w:id w:val="-686675017"/>
        <w:placeholder>
          <w:docPart w:val="F2D2BD49288349CEBA0B1A751B5B3BAE"/>
        </w:placeholder>
      </w:sdtPr>
      <w:sdtEndPr>
        <w:rPr>
          <w:rFonts w:cstheme="minorHAnsi"/>
          <w:lang w:val="es-ES_tradnl" w:eastAsia="ja-JP"/>
        </w:rPr>
      </w:sdtEndPr>
      <w:sdtContent>
        <w:sdt>
          <w:sdtPr>
            <w:alias w:val="Introducción"/>
            <w:tag w:val="Introducción"/>
            <w:id w:val="1607077148"/>
            <w:placeholder>
              <w:docPart w:val="E84F61766ED143D89AE00A32D5C78205"/>
            </w:placeholder>
          </w:sdtPr>
          <w:sdtEndPr>
            <w:rPr>
              <w:rFonts w:cstheme="minorHAnsi"/>
              <w:lang w:val="es-ES_tradnl" w:eastAsia="ja-JP"/>
            </w:rPr>
          </w:sdtEndPr>
          <w:sdtContent>
            <w:p w14:paraId="7A034BFB" w14:textId="77777777" w:rsidR="002777F3" w:rsidRPr="002777F3" w:rsidRDefault="002777F3" w:rsidP="002777F3">
              <w:pPr>
                <w:spacing w:after="0" w:line="240" w:lineRule="auto"/>
                <w:ind w:firstLine="709"/>
                <w:jc w:val="both"/>
                <w:rPr>
                  <w:lang w:val="en-US"/>
                </w:rPr>
              </w:pPr>
              <w:r w:rsidRPr="0090265A">
                <w:rPr>
                  <w:lang w:val="en-US"/>
                </w:rPr>
                <w:t>T</w:t>
              </w:r>
              <w:r w:rsidRPr="002777F3">
                <w:rPr>
                  <w:lang w:val="en-US"/>
                </w:rPr>
                <w:t xml:space="preserve">he content of the article uses Calibri, 11, justified, each paragraph indented in the first line. </w:t>
              </w:r>
              <w:r w:rsidR="00F43A76">
                <w:rPr>
                  <w:lang w:val="en-US"/>
                </w:rPr>
                <w:t>Use</w:t>
              </w:r>
              <w:r w:rsidRPr="002777F3">
                <w:rPr>
                  <w:lang w:val="en-US"/>
                </w:rPr>
                <w:t xml:space="preserve"> a maximum of 6</w:t>
              </w:r>
              <w:r w:rsidR="00F43A76">
                <w:rPr>
                  <w:lang w:val="en-US"/>
                </w:rPr>
                <w:t xml:space="preserve"> </w:t>
              </w:r>
              <w:r w:rsidRPr="002777F3">
                <w:rPr>
                  <w:lang w:val="en-US"/>
                </w:rPr>
                <w:t>000 words.</w:t>
              </w:r>
            </w:p>
            <w:p w14:paraId="6B86CB00" w14:textId="77777777" w:rsidR="002777F3" w:rsidRPr="002777F3" w:rsidRDefault="002777F3" w:rsidP="002777F3">
              <w:pPr>
                <w:spacing w:after="0" w:line="240" w:lineRule="auto"/>
                <w:ind w:firstLine="709"/>
                <w:jc w:val="both"/>
                <w:rPr>
                  <w:lang w:val="en-US"/>
                </w:rPr>
              </w:pPr>
              <w:r w:rsidRPr="002777F3">
                <w:rPr>
                  <w:lang w:val="en-US"/>
                </w:rPr>
                <w:t xml:space="preserve">Title your sections </w:t>
              </w:r>
              <w:r w:rsidR="0090265A" w:rsidRPr="0090265A">
                <w:rPr>
                  <w:b/>
                  <w:bCs/>
                  <w:lang w:val="en-US"/>
                </w:rPr>
                <w:t>INTRODUCTION</w:t>
              </w:r>
              <w:r w:rsidR="0090265A" w:rsidRPr="002777F3">
                <w:rPr>
                  <w:lang w:val="en-US"/>
                </w:rPr>
                <w:t xml:space="preserve"> </w:t>
              </w:r>
              <w:r w:rsidRPr="002777F3">
                <w:rPr>
                  <w:lang w:val="en-US"/>
                </w:rPr>
                <w:t xml:space="preserve">(which closes with the objective), </w:t>
              </w:r>
              <w:r w:rsidR="0090265A" w:rsidRPr="0090265A">
                <w:rPr>
                  <w:b/>
                  <w:bCs/>
                  <w:lang w:val="en-US"/>
                </w:rPr>
                <w:t>MATERIALS AND METHODS</w:t>
              </w:r>
              <w:r w:rsidRPr="002777F3">
                <w:rPr>
                  <w:lang w:val="en-US"/>
                </w:rPr>
                <w:t xml:space="preserve">, </w:t>
              </w:r>
              <w:r w:rsidR="0090265A" w:rsidRPr="0090265A">
                <w:rPr>
                  <w:b/>
                  <w:bCs/>
                  <w:lang w:val="en-US"/>
                </w:rPr>
                <w:t>RESULTS</w:t>
              </w:r>
              <w:r w:rsidR="0090265A" w:rsidRPr="002777F3">
                <w:rPr>
                  <w:lang w:val="en-US"/>
                </w:rPr>
                <w:t xml:space="preserve"> </w:t>
              </w:r>
              <w:r w:rsidRPr="002777F3">
                <w:rPr>
                  <w:lang w:val="en-US"/>
                </w:rPr>
                <w:t xml:space="preserve">and </w:t>
              </w:r>
              <w:r w:rsidR="0090265A" w:rsidRPr="0090265A">
                <w:rPr>
                  <w:b/>
                  <w:bCs/>
                  <w:lang w:val="en-US"/>
                </w:rPr>
                <w:t>DISCUSSION</w:t>
              </w:r>
              <w:r w:rsidRPr="002777F3">
                <w:rPr>
                  <w:lang w:val="en-US"/>
                </w:rPr>
                <w:t xml:space="preserve">. </w:t>
              </w:r>
              <w:r w:rsidR="00B65F82">
                <w:rPr>
                  <w:lang w:val="en-US"/>
                </w:rPr>
                <w:t xml:space="preserve">These subtitles </w:t>
              </w:r>
              <w:r w:rsidR="00B768FE">
                <w:rPr>
                  <w:lang w:val="en-US"/>
                </w:rPr>
                <w:t xml:space="preserve">are written in uppercase, bold and do not end with any punctuation. </w:t>
              </w:r>
              <w:r w:rsidRPr="002777F3">
                <w:rPr>
                  <w:lang w:val="en-US"/>
                </w:rPr>
                <w:t>Do</w:t>
              </w:r>
              <w:r w:rsidR="00B768FE">
                <w:rPr>
                  <w:lang w:val="en-US"/>
                </w:rPr>
                <w:t xml:space="preserve"> </w:t>
              </w:r>
              <w:r w:rsidRPr="002777F3">
                <w:rPr>
                  <w:lang w:val="en-US"/>
                </w:rPr>
                <w:t>not include a Conclusions section</w:t>
              </w:r>
              <w:r w:rsidR="00B768FE">
                <w:rPr>
                  <w:lang w:val="en-US"/>
                </w:rPr>
                <w:t>,</w:t>
              </w:r>
              <w:r w:rsidRPr="002777F3">
                <w:rPr>
                  <w:lang w:val="en-US"/>
                </w:rPr>
                <w:t xml:space="preserve"> these are written very briefly as the final paragraph of the discussion.</w:t>
              </w:r>
              <w:r w:rsidR="00B768FE">
                <w:rPr>
                  <w:lang w:val="en-US"/>
                </w:rPr>
                <w:t xml:space="preserve"> Remember to follow the citation </w:t>
              </w:r>
              <w:r w:rsidR="001C0BF5">
                <w:rPr>
                  <w:lang w:val="en-US"/>
                </w:rPr>
                <w:t xml:space="preserve">guidelines of APA 7 within the text and in the </w:t>
              </w:r>
              <w:r w:rsidR="001C0BF5" w:rsidRPr="001C0BF5">
                <w:rPr>
                  <w:b/>
                  <w:bCs/>
                  <w:lang w:val="en-US"/>
                </w:rPr>
                <w:t>REFERENCES</w:t>
              </w:r>
              <w:r w:rsidR="001C0BF5">
                <w:rPr>
                  <w:lang w:val="en-US"/>
                </w:rPr>
                <w:t xml:space="preserve"> section. </w:t>
              </w:r>
            </w:p>
            <w:p w14:paraId="2D26B1B7" w14:textId="77777777" w:rsidR="001F762F" w:rsidRPr="00226904" w:rsidRDefault="002777F3" w:rsidP="00226904">
              <w:pPr>
                <w:spacing w:after="0" w:line="240" w:lineRule="auto"/>
                <w:ind w:firstLine="709"/>
                <w:jc w:val="both"/>
                <w:rPr>
                  <w:rFonts w:cstheme="minorHAnsi"/>
                  <w:lang w:val="en-US" w:eastAsia="ja-JP"/>
                </w:rPr>
              </w:pPr>
              <w:r w:rsidRPr="002777F3">
                <w:rPr>
                  <w:lang w:val="en-US"/>
                </w:rPr>
                <w:t xml:space="preserve">Make a clear statement of the problem, based on the relevant literature; specifically indicate the place; duration of study; sample size; methods and results; in the discussion compare your results with those already published in the literature (if your results are unexpected, analyze possible causes), and close with a concluding paragraph. </w:t>
              </w:r>
              <w:r w:rsidRPr="0090265A">
                <w:rPr>
                  <w:lang w:val="en-US"/>
                </w:rPr>
                <w:t>In addition, you can attach photographs that illustrate your study</w:t>
              </w:r>
              <w:r w:rsidR="0090265A" w:rsidRPr="0090265A">
                <w:rPr>
                  <w:lang w:val="en-US"/>
                </w:rPr>
                <w:t>.</w:t>
              </w:r>
            </w:p>
            <w:p w14:paraId="407C96EB" w14:textId="77777777" w:rsidR="000E6C3F" w:rsidRPr="003829C3" w:rsidRDefault="00000000" w:rsidP="00DF3A75">
              <w:pPr>
                <w:spacing w:after="0" w:line="240" w:lineRule="auto"/>
                <w:ind w:firstLine="709"/>
                <w:jc w:val="both"/>
                <w:rPr>
                  <w:rFonts w:cstheme="minorHAnsi"/>
                  <w:lang w:val="en-US" w:eastAsia="ja-JP"/>
                </w:rPr>
              </w:pPr>
            </w:p>
          </w:sdtContent>
        </w:sdt>
      </w:sdtContent>
    </w:sdt>
    <w:p w14:paraId="06B67C42"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5F5A8371D7BF40BCA84A9C12A82AF551"/>
        </w:placeholder>
      </w:sdtPr>
      <w:sdtContent>
        <w:p w14:paraId="21C99D03" w14:textId="77777777" w:rsidR="007D5993" w:rsidRDefault="003455F1" w:rsidP="000E6C3F">
          <w:pPr>
            <w:spacing w:after="0" w:line="240" w:lineRule="auto"/>
            <w:rPr>
              <w:b/>
              <w:sz w:val="24"/>
              <w:lang w:val="en-US"/>
            </w:rPr>
          </w:pPr>
          <w:r w:rsidRPr="00B96F82">
            <w:rPr>
              <w:b/>
              <w:sz w:val="24"/>
              <w:lang w:val="en-US"/>
            </w:rPr>
            <w:t>MATERIA</w:t>
          </w:r>
          <w:r w:rsidR="002D7B42" w:rsidRPr="00B96F82">
            <w:rPr>
              <w:b/>
              <w:sz w:val="24"/>
              <w:lang w:val="en-US"/>
            </w:rPr>
            <w:t>LS AND</w:t>
          </w:r>
          <w:r w:rsidRPr="00B96F82">
            <w:rPr>
              <w:b/>
              <w:sz w:val="24"/>
              <w:lang w:val="en-US"/>
            </w:rPr>
            <w:t xml:space="preserve"> M</w:t>
          </w:r>
          <w:r w:rsidR="002D7B42" w:rsidRPr="00B96F82">
            <w:rPr>
              <w:b/>
              <w:sz w:val="24"/>
              <w:lang w:val="en-US"/>
            </w:rPr>
            <w:t>E</w:t>
          </w:r>
          <w:r w:rsidRPr="00B96F82">
            <w:rPr>
              <w:b/>
              <w:sz w:val="24"/>
              <w:lang w:val="en-US"/>
            </w:rPr>
            <w:t>T</w:t>
          </w:r>
          <w:r w:rsidR="002D7B42" w:rsidRPr="00B96F82">
            <w:rPr>
              <w:b/>
              <w:sz w:val="24"/>
              <w:lang w:val="en-US"/>
            </w:rPr>
            <w:t>H</w:t>
          </w:r>
          <w:r w:rsidRPr="00B96F82">
            <w:rPr>
              <w:b/>
              <w:sz w:val="24"/>
              <w:lang w:val="en-US"/>
            </w:rPr>
            <w:t>ODS</w:t>
          </w:r>
        </w:p>
        <w:p w14:paraId="4E9935EF" w14:textId="77777777" w:rsidR="003455F1" w:rsidRPr="007D5993" w:rsidRDefault="00000000" w:rsidP="003455F1">
          <w:pPr>
            <w:spacing w:after="0" w:line="240" w:lineRule="auto"/>
            <w:rPr>
              <w:b/>
              <w:sz w:val="24"/>
              <w:lang w:val="en-US"/>
            </w:rPr>
          </w:pPr>
        </w:p>
      </w:sdtContent>
    </w:sdt>
    <w:sdt>
      <w:sdtPr>
        <w:rPr>
          <w:rStyle w:val="Estilo10"/>
        </w:rPr>
        <w:alias w:val="Materiales y Métodos"/>
        <w:tag w:val="Materiales y Métodos"/>
        <w:id w:val="-2116827448"/>
        <w:placeholder>
          <w:docPart w:val="8DAFFFB8460741A681539A4258E7331A"/>
        </w:placeholder>
      </w:sdtPr>
      <w:sdtEndPr>
        <w:rPr>
          <w:rStyle w:val="Fuentedeprrafopredeter"/>
        </w:rPr>
      </w:sdtEndPr>
      <w:sdtContent>
        <w:p w14:paraId="66B6F45A" w14:textId="77777777" w:rsidR="00A668A6" w:rsidRPr="00A668A6" w:rsidRDefault="00A668A6" w:rsidP="00A668A6">
          <w:pPr>
            <w:spacing w:after="0" w:line="240" w:lineRule="auto"/>
            <w:ind w:firstLine="709"/>
            <w:jc w:val="both"/>
            <w:rPr>
              <w:rStyle w:val="Estilo10"/>
              <w:lang w:val="en-US"/>
            </w:rPr>
          </w:pPr>
          <w:r w:rsidRPr="0090265A">
            <w:rPr>
              <w:rStyle w:val="Estilo10"/>
              <w:lang w:val="en-US"/>
            </w:rPr>
            <w:t>Calibri 11pt, justified, each paragraph indented on the first line.</w:t>
          </w:r>
        </w:p>
        <w:p w14:paraId="13C91B6E" w14:textId="77777777" w:rsidR="0090265A" w:rsidRPr="0090265A" w:rsidRDefault="0090265A" w:rsidP="0090265A">
          <w:pPr>
            <w:spacing w:after="0" w:line="240" w:lineRule="auto"/>
            <w:ind w:firstLine="709"/>
            <w:jc w:val="both"/>
            <w:rPr>
              <w:rStyle w:val="Estilo10"/>
              <w:lang w:val="en-US"/>
            </w:rPr>
          </w:pPr>
          <w:r w:rsidRPr="0090265A">
            <w:rPr>
              <w:rStyle w:val="Estilo10"/>
              <w:lang w:val="en-US"/>
            </w:rPr>
            <w:t xml:space="preserve">This section should be </w:t>
          </w:r>
          <w:r w:rsidR="005407C7">
            <w:rPr>
              <w:rStyle w:val="Estilo10"/>
              <w:lang w:val="en-US"/>
            </w:rPr>
            <w:t xml:space="preserve">thoroughly </w:t>
          </w:r>
          <w:r w:rsidRPr="0090265A">
            <w:rPr>
              <w:rStyle w:val="Estilo10"/>
              <w:lang w:val="en-US"/>
            </w:rPr>
            <w:t>enough</w:t>
          </w:r>
          <w:r w:rsidR="00A668A6">
            <w:rPr>
              <w:rStyle w:val="Estilo10"/>
              <w:lang w:val="en-US"/>
            </w:rPr>
            <w:t xml:space="preserve"> and </w:t>
          </w:r>
          <w:r w:rsidRPr="0090265A">
            <w:rPr>
              <w:rStyle w:val="Estilo10"/>
              <w:lang w:val="en-US"/>
            </w:rPr>
            <w:t>provide detail</w:t>
          </w:r>
          <w:r w:rsidR="005407C7">
            <w:rPr>
              <w:rStyle w:val="Estilo10"/>
              <w:lang w:val="en-US"/>
            </w:rPr>
            <w:t>s</w:t>
          </w:r>
          <w:r w:rsidRPr="0090265A">
            <w:rPr>
              <w:rStyle w:val="Estilo10"/>
              <w:lang w:val="en-US"/>
            </w:rPr>
            <w:t xml:space="preserve"> to allow the work to be repeated by others. However, only truly new procedures should be described in detail, previously </w:t>
          </w:r>
          <w:r w:rsidRPr="0090265A">
            <w:rPr>
              <w:rStyle w:val="Estilo10"/>
              <w:lang w:val="en-US"/>
            </w:rPr>
            <w:lastRenderedPageBreak/>
            <w:t>published procedures should be cited, and important modifications to previously published procedures should be briefly mentioned.</w:t>
          </w:r>
        </w:p>
        <w:p w14:paraId="252E12AB" w14:textId="77777777" w:rsidR="00640858" w:rsidRPr="00B24D68" w:rsidRDefault="0090265A" w:rsidP="00B24D68">
          <w:pPr>
            <w:spacing w:after="0" w:line="240" w:lineRule="auto"/>
            <w:ind w:firstLine="709"/>
            <w:jc w:val="both"/>
            <w:rPr>
              <w:lang w:val="en-US"/>
            </w:rPr>
          </w:pPr>
          <w:r w:rsidRPr="0090265A">
            <w:rPr>
              <w:rStyle w:val="Estilo10"/>
              <w:lang w:val="en-US"/>
            </w:rPr>
            <w:t>The subtitles of the sections are written in bold</w:t>
          </w:r>
          <w:r w:rsidR="005407C7">
            <w:rPr>
              <w:rStyle w:val="Estilo10"/>
              <w:lang w:val="en-US"/>
            </w:rPr>
            <w:t>, followed by</w:t>
          </w:r>
          <w:r w:rsidRPr="0090265A">
            <w:rPr>
              <w:rStyle w:val="Estilo10"/>
              <w:lang w:val="en-US"/>
            </w:rPr>
            <w:t xml:space="preserve"> a colon, </w:t>
          </w:r>
          <w:r w:rsidR="005407C7">
            <w:rPr>
              <w:rStyle w:val="Estilo10"/>
              <w:lang w:val="en-US"/>
            </w:rPr>
            <w:t>and then</w:t>
          </w:r>
          <w:r w:rsidRPr="0090265A">
            <w:rPr>
              <w:rStyle w:val="Estilo10"/>
              <w:lang w:val="en-US"/>
            </w:rPr>
            <w:t xml:space="preserve"> a space</w:t>
          </w:r>
          <w:r w:rsidR="005407C7">
            <w:rPr>
              <w:rStyle w:val="Estilo10"/>
              <w:lang w:val="en-US"/>
            </w:rPr>
            <w:t xml:space="preserve">. </w:t>
          </w:r>
          <w:r w:rsidR="00B24D68">
            <w:rPr>
              <w:rStyle w:val="Estilo10"/>
              <w:lang w:val="en-US"/>
            </w:rPr>
            <w:t>T</w:t>
          </w:r>
          <w:r w:rsidRPr="0090265A">
            <w:rPr>
              <w:rStyle w:val="Estilo10"/>
              <w:lang w:val="en-US"/>
            </w:rPr>
            <w:t xml:space="preserve">he text begins </w:t>
          </w:r>
          <w:r w:rsidR="00B24D68">
            <w:rPr>
              <w:rStyle w:val="Estilo10"/>
              <w:lang w:val="en-US"/>
            </w:rPr>
            <w:t>with a</w:t>
          </w:r>
          <w:r w:rsidRPr="0090265A">
            <w:rPr>
              <w:rStyle w:val="Estilo10"/>
              <w:lang w:val="en-US"/>
            </w:rPr>
            <w:t xml:space="preserve"> capital letter. </w:t>
          </w:r>
          <w:r w:rsidR="00B24D68">
            <w:rPr>
              <w:rStyle w:val="Estilo10"/>
              <w:lang w:val="en-US"/>
            </w:rPr>
            <w:t>F</w:t>
          </w:r>
          <w:r w:rsidRPr="0090265A">
            <w:rPr>
              <w:rStyle w:val="Estilo10"/>
              <w:lang w:val="en-US"/>
            </w:rPr>
            <w:t>igures or maps</w:t>
          </w:r>
          <w:r w:rsidR="00B24D68">
            <w:rPr>
              <w:rStyle w:val="Estilo10"/>
              <w:lang w:val="en-US"/>
            </w:rPr>
            <w:t xml:space="preserve"> </w:t>
          </w:r>
          <w:r w:rsidRPr="0090265A">
            <w:rPr>
              <w:rStyle w:val="Estilo10"/>
              <w:lang w:val="en-US"/>
            </w:rPr>
            <w:t xml:space="preserve">must be in color. If the study was done in one </w:t>
          </w:r>
          <w:r w:rsidR="00B24D68">
            <w:rPr>
              <w:rStyle w:val="Estilo10"/>
              <w:lang w:val="en-US"/>
            </w:rPr>
            <w:t>location</w:t>
          </w:r>
          <w:r w:rsidRPr="0090265A">
            <w:rPr>
              <w:rStyle w:val="Estilo10"/>
              <w:lang w:val="en-US"/>
            </w:rPr>
            <w:t>, do not include a map, simply present the geographical coordinates of the site.</w:t>
          </w:r>
        </w:p>
      </w:sdtContent>
    </w:sdt>
    <w:p w14:paraId="738EFD70" w14:textId="77777777" w:rsidR="00640858" w:rsidRPr="00B96F82" w:rsidRDefault="00640858" w:rsidP="003455F1">
      <w:pPr>
        <w:spacing w:after="0" w:line="240" w:lineRule="auto"/>
        <w:rPr>
          <w:lang w:val="en-US"/>
        </w:rPr>
      </w:pPr>
    </w:p>
    <w:sdt>
      <w:sdtPr>
        <w:rPr>
          <w:b/>
          <w:sz w:val="24"/>
        </w:rPr>
        <w:alias w:val="Resultados"/>
        <w:tag w:val="Resultados"/>
        <w:id w:val="-726374256"/>
        <w:placeholder>
          <w:docPart w:val="F2D2BD49288349CEBA0B1A751B5B3BAE"/>
        </w:placeholder>
      </w:sdtPr>
      <w:sdtContent>
        <w:p w14:paraId="4F9DB14A" w14:textId="77777777" w:rsidR="007D5993" w:rsidRDefault="00DF3A75" w:rsidP="007D5993">
          <w:pPr>
            <w:spacing w:after="0" w:line="240" w:lineRule="auto"/>
            <w:rPr>
              <w:lang w:val="en-US"/>
            </w:rPr>
          </w:pPr>
          <w:r w:rsidRPr="002D7B42">
            <w:rPr>
              <w:b/>
              <w:sz w:val="24"/>
              <w:lang w:val="en-US"/>
            </w:rPr>
            <w:t>RESULT</w:t>
          </w:r>
          <w:r w:rsidR="002D7B42" w:rsidRPr="002D7B42">
            <w:rPr>
              <w:b/>
              <w:sz w:val="24"/>
              <w:lang w:val="en-US"/>
            </w:rPr>
            <w:t>S</w:t>
          </w:r>
        </w:p>
        <w:p w14:paraId="6FA74A9B" w14:textId="77777777" w:rsidR="000E6C3F" w:rsidRPr="002D7B42" w:rsidRDefault="00000000" w:rsidP="007D5993">
          <w:pPr>
            <w:spacing w:after="0" w:line="240" w:lineRule="auto"/>
            <w:rPr>
              <w:lang w:val="en-US"/>
            </w:rPr>
          </w:pPr>
        </w:p>
      </w:sdtContent>
    </w:sdt>
    <w:sdt>
      <w:sdtPr>
        <w:alias w:val="resultados"/>
        <w:tag w:val="resultados"/>
        <w:id w:val="-1203553540"/>
        <w:placeholder>
          <w:docPart w:val="F2D2BD49288349CEBA0B1A751B5B3BAE"/>
        </w:placeholder>
      </w:sdtPr>
      <w:sdtContent>
        <w:p w14:paraId="7FE61DA2" w14:textId="77777777" w:rsidR="002D7B42" w:rsidRPr="002D7B42" w:rsidRDefault="002D7B42" w:rsidP="002D7B42">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3A0BBD53" w14:textId="77777777" w:rsidR="00F87816" w:rsidRDefault="002D7B42" w:rsidP="00F87816">
          <w:pPr>
            <w:spacing w:after="0" w:line="240" w:lineRule="auto"/>
            <w:ind w:firstLine="709"/>
            <w:jc w:val="both"/>
            <w:rPr>
              <w:rStyle w:val="Estilo10"/>
              <w:lang w:val="en-US"/>
            </w:rPr>
          </w:pPr>
          <w:r w:rsidRPr="002D7B42">
            <w:rPr>
              <w:rStyle w:val="Estilo10"/>
              <w:lang w:val="en-US"/>
            </w:rPr>
            <w:t>The results should be presented in a logical sequence</w:t>
          </w:r>
          <w:r w:rsidR="00F87816">
            <w:rPr>
              <w:rStyle w:val="Estilo10"/>
              <w:lang w:val="en-US"/>
            </w:rPr>
            <w:t xml:space="preserve"> within the text</w:t>
          </w:r>
          <w:r w:rsidRPr="002D7B42">
            <w:rPr>
              <w:rStyle w:val="Estilo10"/>
              <w:lang w:val="en-US"/>
            </w:rPr>
            <w:t>,</w:t>
          </w:r>
          <w:r w:rsidR="00F87816">
            <w:rPr>
              <w:rStyle w:val="Estilo10"/>
              <w:lang w:val="en-US"/>
            </w:rPr>
            <w:t xml:space="preserve"> including</w:t>
          </w:r>
          <w:r w:rsidRPr="002D7B42">
            <w:rPr>
              <w:rStyle w:val="Estilo10"/>
              <w:lang w:val="en-US"/>
            </w:rPr>
            <w:t xml:space="preserve"> tables and figures</w:t>
          </w:r>
          <w:r w:rsidR="00F87816">
            <w:rPr>
              <w:rStyle w:val="Estilo10"/>
              <w:lang w:val="en-US"/>
            </w:rPr>
            <w:t>. Avoid presenting</w:t>
          </w:r>
          <w:r w:rsidRPr="002D7B42">
            <w:rPr>
              <w:rStyle w:val="Estilo10"/>
              <w:lang w:val="en-US"/>
            </w:rPr>
            <w:t xml:space="preserve"> repeated data in different </w:t>
          </w:r>
          <w:r w:rsidR="00F87816">
            <w:rPr>
              <w:rStyle w:val="Estilo10"/>
              <w:lang w:val="en-US"/>
            </w:rPr>
            <w:t>formats. F</w:t>
          </w:r>
          <w:r w:rsidR="00F87816" w:rsidRPr="0090265A">
            <w:rPr>
              <w:rStyle w:val="Estilo10"/>
              <w:lang w:val="en-US"/>
            </w:rPr>
            <w:t>igures or maps</w:t>
          </w:r>
          <w:r w:rsidR="00F87816">
            <w:rPr>
              <w:rStyle w:val="Estilo10"/>
              <w:lang w:val="en-US"/>
            </w:rPr>
            <w:t xml:space="preserve"> </w:t>
          </w:r>
          <w:r w:rsidR="00F87816" w:rsidRPr="0090265A">
            <w:rPr>
              <w:rStyle w:val="Estilo10"/>
              <w:lang w:val="en-US"/>
            </w:rPr>
            <w:t>must be in color</w:t>
          </w:r>
          <w:r w:rsidR="00F87816">
            <w:rPr>
              <w:rStyle w:val="Estilo10"/>
              <w:lang w:val="en-US"/>
            </w:rPr>
            <w:t>.</w:t>
          </w:r>
        </w:p>
        <w:p w14:paraId="6F6ADB29" w14:textId="77777777" w:rsidR="000E6C3F" w:rsidRPr="00F87816" w:rsidRDefault="00000000" w:rsidP="00F87816">
          <w:pPr>
            <w:spacing w:after="0" w:line="240" w:lineRule="auto"/>
            <w:ind w:firstLine="709"/>
            <w:jc w:val="both"/>
            <w:rPr>
              <w:lang w:val="en-US"/>
            </w:rPr>
          </w:pPr>
        </w:p>
      </w:sdtContent>
    </w:sdt>
    <w:sdt>
      <w:sdtPr>
        <w:rPr>
          <w:b/>
          <w:sz w:val="24"/>
        </w:rPr>
        <w:alias w:val="Discusión"/>
        <w:tag w:val="Discusión"/>
        <w:id w:val="519131612"/>
        <w:placeholder>
          <w:docPart w:val="F2D2BD49288349CEBA0B1A751B5B3BAE"/>
        </w:placeholder>
      </w:sdtPr>
      <w:sdtContent>
        <w:p w14:paraId="7166B511" w14:textId="77777777" w:rsidR="000E6C3F" w:rsidRPr="000E6C3F" w:rsidRDefault="000E6C3F" w:rsidP="000E6C3F">
          <w:pPr>
            <w:spacing w:after="0" w:line="240" w:lineRule="auto"/>
            <w:rPr>
              <w:b/>
              <w:sz w:val="24"/>
            </w:rPr>
          </w:pPr>
          <w:r w:rsidRPr="000E6C3F">
            <w:rPr>
              <w:b/>
              <w:sz w:val="24"/>
            </w:rPr>
            <w:t>DISCUS</w:t>
          </w:r>
          <w:r w:rsidR="00F87816">
            <w:rPr>
              <w:b/>
              <w:sz w:val="24"/>
            </w:rPr>
            <w:t>S</w:t>
          </w:r>
          <w:r w:rsidR="00C629B1">
            <w:rPr>
              <w:b/>
              <w:sz w:val="24"/>
            </w:rPr>
            <w:t>I</w:t>
          </w:r>
          <w:r w:rsidR="00F87816">
            <w:rPr>
              <w:b/>
              <w:sz w:val="24"/>
            </w:rPr>
            <w:t>O</w:t>
          </w:r>
          <w:r w:rsidRPr="000E6C3F">
            <w:rPr>
              <w:b/>
              <w:sz w:val="24"/>
            </w:rPr>
            <w:t>N</w:t>
          </w:r>
        </w:p>
        <w:p w14:paraId="0C3D5313" w14:textId="77777777" w:rsidR="000E6C3F" w:rsidRPr="000E6C3F" w:rsidRDefault="00000000" w:rsidP="003C7F3B">
          <w:pPr>
            <w:spacing w:after="0" w:line="240" w:lineRule="auto"/>
          </w:pPr>
        </w:p>
      </w:sdtContent>
    </w:sdt>
    <w:sdt>
      <w:sdtPr>
        <w:alias w:val="Discusión"/>
        <w:tag w:val="Discusión"/>
        <w:id w:val="-1085525882"/>
        <w:placeholder>
          <w:docPart w:val="F2D2BD49288349CEBA0B1A751B5B3BAE"/>
        </w:placeholder>
      </w:sdtPr>
      <w:sdtContent>
        <w:p w14:paraId="27A8CA28" w14:textId="77777777" w:rsidR="00F87816" w:rsidRPr="002D7B42" w:rsidRDefault="00F87816" w:rsidP="00F87816">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11603A99" w14:textId="77777777" w:rsidR="000E6C3F" w:rsidRPr="003829C3" w:rsidRDefault="00302655" w:rsidP="00F479A6">
          <w:pPr>
            <w:widowControl w:val="0"/>
            <w:autoSpaceDE w:val="0"/>
            <w:autoSpaceDN w:val="0"/>
            <w:adjustRightInd w:val="0"/>
            <w:spacing w:after="0" w:line="240" w:lineRule="auto"/>
            <w:ind w:firstLine="709"/>
            <w:jc w:val="both"/>
            <w:rPr>
              <w:lang w:val="en-US"/>
            </w:rPr>
          </w:pPr>
          <w:r w:rsidRPr="00302655">
            <w:rPr>
              <w:lang w:val="en-US"/>
            </w:rPr>
            <w:t xml:space="preserve">The discussion should </w:t>
          </w:r>
          <w:r>
            <w:rPr>
              <w:lang w:val="en-US"/>
            </w:rPr>
            <w:t>analyze</w:t>
          </w:r>
          <w:r w:rsidRPr="00302655">
            <w:rPr>
              <w:lang w:val="en-US"/>
            </w:rPr>
            <w:t xml:space="preserve"> the results in relation to the hypotheses formulated in the introduction and the </w:t>
          </w:r>
          <w:r w:rsidR="0026674D">
            <w:rPr>
              <w:lang w:val="en-US"/>
            </w:rPr>
            <w:t>location</w:t>
          </w:r>
          <w:r w:rsidRPr="00302655">
            <w:rPr>
              <w:lang w:val="en-US"/>
            </w:rPr>
            <w:t xml:space="preserve"> of the study in the context of other </w:t>
          </w:r>
          <w:r w:rsidR="00A54F7A">
            <w:rPr>
              <w:lang w:val="en-US"/>
            </w:rPr>
            <w:t xml:space="preserve">publications or research. </w:t>
          </w:r>
        </w:p>
      </w:sdtContent>
    </w:sdt>
    <w:p w14:paraId="74DA8810" w14:textId="77777777" w:rsidR="00696B3D" w:rsidRDefault="00696B3D" w:rsidP="000E6C3F">
      <w:pPr>
        <w:spacing w:after="0" w:line="240" w:lineRule="auto"/>
        <w:rPr>
          <w:lang w:val="en-US"/>
        </w:rPr>
      </w:pPr>
    </w:p>
    <w:p w14:paraId="7EA2B55C" w14:textId="77777777" w:rsidR="00696B3D" w:rsidRPr="003829C3" w:rsidRDefault="00696B3D" w:rsidP="000E6C3F">
      <w:pPr>
        <w:spacing w:after="0" w:line="240" w:lineRule="auto"/>
        <w:rPr>
          <w:lang w:val="en-US"/>
        </w:rPr>
      </w:pPr>
    </w:p>
    <w:sdt>
      <w:sdtPr>
        <w:rPr>
          <w:b/>
          <w:sz w:val="24"/>
        </w:rPr>
        <w:alias w:val="Agradecimientos"/>
        <w:tag w:val="Agradecimientos"/>
        <w:id w:val="-966889951"/>
        <w:placeholder>
          <w:docPart w:val="F2D2BD49288349CEBA0B1A751B5B3BAE"/>
        </w:placeholder>
      </w:sdtPr>
      <w:sdtContent>
        <w:p w14:paraId="43148BAC" w14:textId="77777777" w:rsidR="007D5993"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063F2C11" w14:textId="77777777" w:rsidR="000E6C3F" w:rsidRPr="00BC1915" w:rsidRDefault="00000000" w:rsidP="000E6C3F">
          <w:pPr>
            <w:spacing w:after="0" w:line="240" w:lineRule="auto"/>
            <w:rPr>
              <w:lang w:val="en-US"/>
            </w:rPr>
          </w:pPr>
        </w:p>
      </w:sdtContent>
    </w:sdt>
    <w:sdt>
      <w:sdtPr>
        <w:alias w:val="Agradecimientos"/>
        <w:tag w:val="Agradecimientos"/>
        <w:id w:val="1205986564"/>
        <w:placeholder>
          <w:docPart w:val="F2D2BD49288349CEBA0B1A751B5B3BAE"/>
        </w:placeholder>
      </w:sdtPr>
      <w:sdtContent>
        <w:p w14:paraId="408A2ED7"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1033BD75" w14:textId="77777777"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2BF7F2B1"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B2F69EC168F34B74A2CB72001DBBAB19"/>
        </w:placeholder>
      </w:sdtPr>
      <w:sdtEndPr>
        <w:rPr>
          <w:bCs/>
          <w:sz w:val="24"/>
          <w:szCs w:val="22"/>
        </w:rPr>
      </w:sdtEndPr>
      <w:sdtContent>
        <w:p w14:paraId="62264B30" w14:textId="77777777" w:rsidR="007D5993" w:rsidRDefault="00F375FD" w:rsidP="007D5993">
          <w:pPr>
            <w:spacing w:after="0" w:line="240" w:lineRule="auto"/>
            <w:jc w:val="both"/>
            <w:rPr>
              <w:b/>
              <w:bCs/>
              <w:lang w:val="en-US"/>
            </w:rPr>
          </w:pPr>
          <w:r w:rsidRPr="00353920">
            <w:rPr>
              <w:b/>
              <w:bCs/>
              <w:sz w:val="24"/>
              <w:szCs w:val="24"/>
              <w:lang w:val="en-US"/>
            </w:rPr>
            <w:t>ETHICS, CONFLICT OF INTEREST, AND FUNDING STATEMENT</w:t>
          </w:r>
        </w:p>
        <w:p w14:paraId="721F56F0" w14:textId="77777777" w:rsidR="009A55E7" w:rsidRPr="007D5993" w:rsidRDefault="00000000" w:rsidP="007D5993">
          <w:pPr>
            <w:spacing w:after="0" w:line="240" w:lineRule="auto"/>
            <w:jc w:val="both"/>
            <w:rPr>
              <w:b/>
              <w:bCs/>
              <w:lang w:val="en-US"/>
            </w:rPr>
          </w:pPr>
        </w:p>
      </w:sdtContent>
    </w:sdt>
    <w:sdt>
      <w:sdtPr>
        <w:rPr>
          <w:lang w:val="en-US"/>
        </w:rPr>
        <w:id w:val="1024991288"/>
        <w:placeholder>
          <w:docPart w:val="8DAFFFB8460741A681539A4258E7331A"/>
        </w:placeholder>
      </w:sdtPr>
      <w:sdtContent>
        <w:sdt>
          <w:sdtPr>
            <w:rPr>
              <w:lang w:val="en-US"/>
            </w:rPr>
            <w:id w:val="472335871"/>
            <w:placeholder>
              <w:docPart w:val="481A3C18371F48279A83459B0220AAB2"/>
            </w:placeholder>
          </w:sdtPr>
          <w:sdtContent>
            <w:p w14:paraId="3757219C"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24B13138" w14:textId="77777777"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3CB9F920" w14:textId="77777777" w:rsidR="002C7002" w:rsidRDefault="000F7A26" w:rsidP="008937BC">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45971AEA" w14:textId="77777777" w:rsidR="001F762F" w:rsidRDefault="001F762F" w:rsidP="000E6C3F">
      <w:pPr>
        <w:spacing w:after="0" w:line="240" w:lineRule="auto"/>
        <w:rPr>
          <w:lang w:val="en-US"/>
        </w:rPr>
      </w:pPr>
    </w:p>
    <w:p w14:paraId="50F05820" w14:textId="77777777" w:rsidR="00353920" w:rsidRDefault="00353920" w:rsidP="000E6C3F">
      <w:pPr>
        <w:spacing w:after="0" w:line="240" w:lineRule="auto"/>
        <w:rPr>
          <w:lang w:val="en-US"/>
        </w:rPr>
      </w:pPr>
    </w:p>
    <w:sdt>
      <w:sdtPr>
        <w:rPr>
          <w:b/>
          <w:sz w:val="28"/>
          <w:szCs w:val="24"/>
        </w:rPr>
        <w:alias w:val="Agradecimientos"/>
        <w:tag w:val="Agradecimientos"/>
        <w:id w:val="-599340920"/>
        <w:placeholder>
          <w:docPart w:val="F6704B51EDCB4087B408312DCF20CCD2"/>
        </w:placeholder>
      </w:sdtPr>
      <w:sdtEndPr>
        <w:rPr>
          <w:bCs/>
          <w:sz w:val="24"/>
          <w:szCs w:val="22"/>
        </w:rPr>
      </w:sdtEndPr>
      <w:sdtContent>
        <w:p w14:paraId="2F71AAA7" w14:textId="77777777" w:rsidR="007D5993" w:rsidRDefault="00BE0753" w:rsidP="00BE0753">
          <w:pPr>
            <w:spacing w:after="0" w:line="240" w:lineRule="auto"/>
            <w:jc w:val="both"/>
            <w:rPr>
              <w:b/>
              <w:bCs/>
              <w:sz w:val="24"/>
              <w:szCs w:val="24"/>
              <w:lang w:val="en-US"/>
            </w:rPr>
          </w:pPr>
          <w:r>
            <w:rPr>
              <w:b/>
              <w:bCs/>
              <w:sz w:val="24"/>
              <w:szCs w:val="24"/>
              <w:lang w:val="en-US"/>
            </w:rPr>
            <w:t>REFERENCES</w:t>
          </w:r>
        </w:p>
        <w:p w14:paraId="36AC9924" w14:textId="77777777" w:rsidR="00F57ABE" w:rsidRPr="007D5993" w:rsidRDefault="00000000" w:rsidP="007D5993">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F2D2BD49288349CEBA0B1A751B5B3BAE"/>
        </w:placeholder>
      </w:sdtPr>
      <w:sdtEndPr>
        <w:rPr>
          <w:rFonts w:ascii="Calibri" w:eastAsia="Calibri" w:hAnsi="Calibri" w:cs="Calibri"/>
          <w:noProof/>
          <w:sz w:val="22"/>
          <w:szCs w:val="22"/>
          <w:lang w:val="en-US"/>
        </w:rPr>
      </w:sdtEndPr>
      <w:sdtContent>
        <w:p w14:paraId="167BD711" w14:textId="77777777" w:rsidR="000E6C3F" w:rsidRDefault="004A66FC" w:rsidP="004A66FC">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27F66A9D" w14:textId="77777777" w:rsidR="00C347ED" w:rsidRPr="006B6E72" w:rsidRDefault="00C347ED" w:rsidP="000E6C3F">
      <w:pPr>
        <w:spacing w:after="0" w:line="240" w:lineRule="auto"/>
        <w:ind w:left="567" w:hanging="567"/>
        <w:jc w:val="both"/>
        <w:rPr>
          <w:lang w:val="en-US"/>
        </w:rPr>
      </w:pPr>
    </w:p>
    <w:p w14:paraId="3364CECB" w14:textId="77777777" w:rsidR="00AC105A" w:rsidRPr="007B70BB" w:rsidRDefault="00A7318D" w:rsidP="00083D9B">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EXAMPLES</w:t>
      </w:r>
      <w:r w:rsidR="00AC105A" w:rsidRPr="007B70BB">
        <w:rPr>
          <w:rFonts w:asciiTheme="minorHAnsi" w:hAnsiTheme="minorHAnsi" w:cs="Arial"/>
          <w:b/>
          <w:lang w:val="en-US"/>
        </w:rPr>
        <w:t xml:space="preserve"> </w:t>
      </w:r>
    </w:p>
    <w:p w14:paraId="3D5E1FB5" w14:textId="77777777" w:rsidR="007B70BB" w:rsidRDefault="007B70BB" w:rsidP="007C546C">
      <w:pPr>
        <w:pStyle w:val="NormalWeb"/>
        <w:spacing w:before="0" w:beforeAutospacing="0" w:after="0" w:afterAutospacing="0"/>
        <w:outlineLvl w:val="0"/>
        <w:rPr>
          <w:rFonts w:asciiTheme="minorHAnsi" w:hAnsiTheme="minorHAnsi" w:cs="Arial"/>
          <w:b/>
          <w:sz w:val="20"/>
          <w:szCs w:val="20"/>
          <w:lang w:val="en-US"/>
        </w:rPr>
      </w:pPr>
    </w:p>
    <w:p w14:paraId="5EF3340D" w14:textId="77777777" w:rsidR="005B0658" w:rsidRPr="004A66FC" w:rsidRDefault="004A66FC" w:rsidP="007C546C">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lastRenderedPageBreak/>
        <w:t>Journal Article</w:t>
      </w:r>
    </w:p>
    <w:p w14:paraId="3320B3A3" w14:textId="77777777" w:rsidR="005B0658" w:rsidRPr="007B70BB" w:rsidRDefault="005B0658" w:rsidP="007C546C">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MX" w:eastAsia="es-MX"/>
        </w:rPr>
        <mc:AlternateContent>
          <mc:Choice Requires="wps">
            <w:drawing>
              <wp:anchor distT="0" distB="0" distL="114300" distR="114300" simplePos="0" relativeHeight="251661312" behindDoc="0" locked="0" layoutInCell="1" allowOverlap="1" wp14:anchorId="0FD5F980" wp14:editId="1ED150D5">
                <wp:simplePos x="0" y="0"/>
                <wp:positionH relativeFrom="column">
                  <wp:posOffset>52705</wp:posOffset>
                </wp:positionH>
                <wp:positionV relativeFrom="paragraph">
                  <wp:posOffset>38735</wp:posOffset>
                </wp:positionV>
                <wp:extent cx="6210605" cy="269240"/>
                <wp:effectExtent l="0" t="0" r="19050" b="16510"/>
                <wp:wrapNone/>
                <wp:docPr id="6" name="6 Cuadro de texto"/>
                <wp:cNvGraphicFramePr/>
                <a:graphic xmlns:a="http://schemas.openxmlformats.org/drawingml/2006/main">
                  <a:graphicData uri="http://schemas.microsoft.com/office/word/2010/wordprocessingShape">
                    <wps:wsp>
                      <wps:cNvSpPr txBox="1"/>
                      <wps:spPr>
                        <a:xfrm>
                          <a:off x="0" y="0"/>
                          <a:ext cx="621060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5B77F" w14:textId="77777777" w:rsidR="005B0658" w:rsidRPr="00A5515D" w:rsidRDefault="004A66FC" w:rsidP="004A66FC">
                            <w:pPr>
                              <w:jc w:val="both"/>
                              <w:rPr>
                                <w:sz w:val="16"/>
                                <w:szCs w:val="16"/>
                                <w:lang w:val="en-US"/>
                              </w:rPr>
                            </w:pPr>
                            <w:r w:rsidRPr="00A5515D">
                              <w:rPr>
                                <w:sz w:val="16"/>
                                <w:szCs w:val="16"/>
                                <w:lang w:val="en-US"/>
                              </w:rPr>
                              <w:t xml:space="preserve">Author, A., Author, B. &amp; Author, C. (2019). </w:t>
                            </w:r>
                            <w:r w:rsidRPr="00A5515D">
                              <w:rPr>
                                <w:i/>
                                <w:iCs/>
                                <w:sz w:val="16"/>
                                <w:szCs w:val="16"/>
                                <w:lang w:val="en-US"/>
                              </w:rPr>
                              <w:t>Title of Article. Periodical Title</w:t>
                            </w:r>
                            <w:r w:rsidRPr="00A5515D">
                              <w:rPr>
                                <w:sz w:val="16"/>
                                <w:szCs w:val="16"/>
                                <w:lang w:val="en-US"/>
                              </w:rPr>
                              <w:t xml:space="preserve">, </w:t>
                            </w:r>
                            <w:r w:rsidRPr="00A5515D">
                              <w:rPr>
                                <w:i/>
                                <w:iCs/>
                                <w:sz w:val="16"/>
                                <w:szCs w:val="16"/>
                                <w:lang w:val="en-US"/>
                              </w:rPr>
                              <w:t>Volume</w:t>
                            </w:r>
                            <w:r w:rsidRPr="00A5515D">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D5F980" id="_x0000_t202" coordsize="21600,21600" o:spt="202" path="m,l,21600r21600,l21600,xe">
                <v:stroke joinstyle="miter"/>
                <v:path gradientshapeok="t" o:connecttype="rect"/>
              </v:shapetype>
              <v:shape id="6 Cuadro de texto" o:spid="_x0000_s1026" type="#_x0000_t202" style="position:absolute;left:0;text-align:left;margin-left:4.15pt;margin-top:3.05pt;width:489pt;height:2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" fillcolor="white [3201]" strokeweight=".5pt">
                <v:textbox>
                  <w:txbxContent>
                    <w:p w14:paraId="1705B77F" w14:textId="77777777" w:rsidR="005B0658" w:rsidRPr="00A5515D" w:rsidRDefault="004A66FC" w:rsidP="004A66FC">
                      <w:pPr>
                        <w:jc w:val="both"/>
                        <w:rPr>
                          <w:sz w:val="16"/>
                          <w:szCs w:val="16"/>
                          <w:lang w:val="en-US"/>
                        </w:rPr>
                      </w:pPr>
                      <w:r w:rsidRPr="00A5515D">
                        <w:rPr>
                          <w:sz w:val="16"/>
                          <w:szCs w:val="16"/>
                          <w:lang w:val="en-US"/>
                        </w:rPr>
                        <w:t xml:space="preserve">Author, A., Author, B. &amp; Author, C. (2019). </w:t>
                      </w:r>
                      <w:r w:rsidRPr="00A5515D">
                        <w:rPr>
                          <w:i/>
                          <w:iCs/>
                          <w:sz w:val="16"/>
                          <w:szCs w:val="16"/>
                          <w:lang w:val="en-US"/>
                        </w:rPr>
                        <w:t>Title of Article. Periodical Title</w:t>
                      </w:r>
                      <w:r w:rsidRPr="00A5515D">
                        <w:rPr>
                          <w:sz w:val="16"/>
                          <w:szCs w:val="16"/>
                          <w:lang w:val="en-US"/>
                        </w:rPr>
                        <w:t xml:space="preserve">, </w:t>
                      </w:r>
                      <w:r w:rsidRPr="00A5515D">
                        <w:rPr>
                          <w:i/>
                          <w:iCs/>
                          <w:sz w:val="16"/>
                          <w:szCs w:val="16"/>
                          <w:lang w:val="en-US"/>
                        </w:rPr>
                        <w:t>Volume</w:t>
                      </w:r>
                      <w:r w:rsidRPr="00A5515D">
                        <w:rPr>
                          <w:sz w:val="16"/>
                          <w:szCs w:val="16"/>
                          <w:lang w:val="en-US"/>
                        </w:rPr>
                        <w:t xml:space="preserve">(Issue), page range. https://doi.org/xx.xxxxxxxxxx.    </w:t>
                      </w:r>
                    </w:p>
                  </w:txbxContent>
                </v:textbox>
              </v:shape>
            </w:pict>
          </mc:Fallback>
        </mc:AlternateContent>
      </w:r>
    </w:p>
    <w:p w14:paraId="089830B0" w14:textId="77777777" w:rsidR="00A5515D" w:rsidRDefault="00A5515D" w:rsidP="007C546C">
      <w:pPr>
        <w:pStyle w:val="NormalWeb"/>
        <w:spacing w:before="0" w:beforeAutospacing="0" w:after="0" w:afterAutospacing="0"/>
        <w:rPr>
          <w:rFonts w:asciiTheme="minorHAnsi" w:hAnsiTheme="minorHAnsi" w:cs="Arial"/>
          <w:sz w:val="20"/>
          <w:szCs w:val="20"/>
          <w:lang w:val="en-US"/>
        </w:rPr>
      </w:pPr>
    </w:p>
    <w:p w14:paraId="51907374" w14:textId="77777777" w:rsidR="005B0658" w:rsidRPr="00696B3D" w:rsidRDefault="004A66FC" w:rsidP="007C546C">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696B3D">
        <w:rPr>
          <w:rFonts w:asciiTheme="minorHAnsi" w:eastAsiaTheme="minorHAnsi" w:hAnsiTheme="minorHAnsi" w:cstheme="minorBidi"/>
          <w:b/>
          <w:bCs/>
          <w:color w:val="auto"/>
          <w:sz w:val="16"/>
          <w:szCs w:val="16"/>
          <w:lang w:val="en-US" w:eastAsia="en-US"/>
        </w:rPr>
        <w:t xml:space="preserve">Note: </w:t>
      </w:r>
      <w:r w:rsidRPr="00696B3D">
        <w:rPr>
          <w:rFonts w:asciiTheme="minorHAnsi" w:eastAsiaTheme="minorHAnsi" w:hAnsiTheme="minorHAnsi" w:cstheme="minorBidi"/>
          <w:color w:val="auto"/>
          <w:sz w:val="16"/>
          <w:szCs w:val="16"/>
          <w:lang w:val="en-US" w:eastAsia="en-US"/>
        </w:rPr>
        <w:t xml:space="preserve">In Periodical Title and Volume use </w:t>
      </w:r>
      <w:r w:rsidRPr="00696B3D">
        <w:rPr>
          <w:rFonts w:asciiTheme="minorHAnsi" w:eastAsiaTheme="minorHAnsi" w:hAnsiTheme="minorHAnsi" w:cstheme="minorBidi"/>
          <w:i/>
          <w:iCs/>
          <w:color w:val="auto"/>
          <w:sz w:val="16"/>
          <w:szCs w:val="16"/>
          <w:lang w:val="en-US" w:eastAsia="en-US"/>
        </w:rPr>
        <w:t>italic type</w:t>
      </w:r>
      <w:r w:rsidRPr="00696B3D">
        <w:rPr>
          <w:rFonts w:asciiTheme="minorHAnsi" w:eastAsiaTheme="minorHAnsi" w:hAnsiTheme="minorHAnsi" w:cstheme="minorBidi"/>
          <w:color w:val="auto"/>
          <w:sz w:val="16"/>
          <w:szCs w:val="16"/>
          <w:lang w:val="en-US" w:eastAsia="en-US"/>
        </w:rPr>
        <w:t>.</w:t>
      </w:r>
    </w:p>
    <w:p w14:paraId="2DAA06BA" w14:textId="77777777" w:rsidR="004A66FC" w:rsidRDefault="004A66FC" w:rsidP="007C546C">
      <w:pPr>
        <w:pStyle w:val="NormalWeb"/>
        <w:spacing w:before="0" w:beforeAutospacing="0" w:after="0" w:afterAutospacing="0"/>
        <w:rPr>
          <w:rFonts w:asciiTheme="minorHAnsi" w:hAnsiTheme="minorHAnsi" w:cs="Arial"/>
          <w:b/>
          <w:sz w:val="20"/>
          <w:szCs w:val="20"/>
          <w:lang w:val="en-US"/>
        </w:rPr>
      </w:pPr>
    </w:p>
    <w:p w14:paraId="6ED0E263" w14:textId="77777777" w:rsidR="002A6A7E" w:rsidRPr="00A5515D" w:rsidRDefault="004A66FC" w:rsidP="00442A00">
      <w:pPr>
        <w:pStyle w:val="NormalWeb"/>
        <w:spacing w:before="0" w:beforeAutospacing="0" w:after="0" w:afterAutospacing="0"/>
        <w:ind w:left="284" w:hanging="284"/>
        <w:jc w:val="left"/>
        <w:rPr>
          <w:rFonts w:asciiTheme="minorHAnsi" w:hAnsiTheme="minorHAnsi" w:cs="Arial"/>
          <w:bCs/>
          <w:sz w:val="22"/>
          <w:szCs w:val="22"/>
          <w:lang w:val="en-US"/>
        </w:rPr>
      </w:pPr>
      <w:r w:rsidRPr="00A5515D">
        <w:rPr>
          <w:rFonts w:asciiTheme="minorHAnsi" w:hAnsiTheme="minorHAnsi" w:cs="Arial"/>
          <w:bCs/>
          <w:sz w:val="22"/>
          <w:szCs w:val="22"/>
          <w:lang w:val="en-US"/>
        </w:rPr>
        <w:t xml:space="preserve">Horn, S. P., Johanson, E. N., Haberyan, K. A., Boehm, M. S., Johanson, J. L., Sánchez P., M., &amp; Hernández V., M. (2018). Initial limnological observations at five small lakes in southern Pacific Costa Rica. </w:t>
      </w:r>
      <w:r w:rsidRPr="00A5515D">
        <w:rPr>
          <w:rFonts w:asciiTheme="minorHAnsi" w:hAnsiTheme="minorHAnsi" w:cs="Arial"/>
          <w:bCs/>
          <w:i/>
          <w:iCs/>
          <w:sz w:val="22"/>
          <w:szCs w:val="22"/>
          <w:lang w:val="en-US"/>
        </w:rPr>
        <w:t>UNED Research Journal</w:t>
      </w:r>
      <w:r w:rsidRPr="00A5515D">
        <w:rPr>
          <w:rFonts w:asciiTheme="minorHAnsi" w:hAnsiTheme="minorHAnsi" w:cs="Arial"/>
          <w:bCs/>
          <w:sz w:val="22"/>
          <w:szCs w:val="22"/>
          <w:lang w:val="en-US"/>
        </w:rPr>
        <w:t xml:space="preserve">, </w:t>
      </w:r>
      <w:r w:rsidRPr="00A5515D">
        <w:rPr>
          <w:rFonts w:asciiTheme="minorHAnsi" w:hAnsiTheme="minorHAnsi" w:cs="Arial"/>
          <w:bCs/>
          <w:i/>
          <w:iCs/>
          <w:sz w:val="22"/>
          <w:szCs w:val="22"/>
          <w:lang w:val="en-US"/>
        </w:rPr>
        <w:t>10</w:t>
      </w:r>
      <w:r w:rsidRPr="00A5515D">
        <w:rPr>
          <w:rFonts w:asciiTheme="minorHAnsi" w:hAnsiTheme="minorHAnsi" w:cs="Arial"/>
          <w:bCs/>
          <w:sz w:val="22"/>
          <w:szCs w:val="22"/>
          <w:lang w:val="en-US"/>
        </w:rPr>
        <w:t>(1), 119-134. https://doi.org/10.22458/urj.v10i1.2015</w:t>
      </w:r>
    </w:p>
    <w:p w14:paraId="5E89E17B" w14:textId="77777777" w:rsidR="002A6A7E" w:rsidRDefault="002A6A7E" w:rsidP="005D0E46">
      <w:pPr>
        <w:pStyle w:val="NormalWeb"/>
        <w:spacing w:before="0" w:beforeAutospacing="0" w:after="0" w:afterAutospacing="0"/>
        <w:jc w:val="left"/>
        <w:outlineLvl w:val="0"/>
        <w:rPr>
          <w:rFonts w:asciiTheme="minorHAnsi" w:hAnsiTheme="minorHAnsi" w:cs="Arial"/>
          <w:b/>
          <w:sz w:val="20"/>
          <w:szCs w:val="20"/>
          <w:lang w:val="en-US"/>
        </w:rPr>
      </w:pPr>
    </w:p>
    <w:p w14:paraId="6A9C0CB7" w14:textId="77777777" w:rsidR="005B0658" w:rsidRPr="007C546C" w:rsidRDefault="00227674" w:rsidP="00083D9B">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7FA0AAEF" w14:textId="77777777" w:rsidR="005B0658" w:rsidRPr="007C546C" w:rsidRDefault="005B0658" w:rsidP="007C546C">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MX" w:eastAsia="es-MX"/>
        </w:rPr>
        <mc:AlternateContent>
          <mc:Choice Requires="wps">
            <w:drawing>
              <wp:anchor distT="0" distB="0" distL="114300" distR="114300" simplePos="0" relativeHeight="251659264" behindDoc="0" locked="0" layoutInCell="1" allowOverlap="1" wp14:anchorId="5F16D118" wp14:editId="09607E22">
                <wp:simplePos x="0" y="0"/>
                <wp:positionH relativeFrom="column">
                  <wp:posOffset>52705</wp:posOffset>
                </wp:positionH>
                <wp:positionV relativeFrom="paragraph">
                  <wp:posOffset>17145</wp:posOffset>
                </wp:positionV>
                <wp:extent cx="6085840" cy="228600"/>
                <wp:effectExtent l="0" t="0" r="10160" b="19050"/>
                <wp:wrapNone/>
                <wp:docPr id="4" name="4 Cuadro de texto"/>
                <wp:cNvGraphicFramePr/>
                <a:graphic xmlns:a="http://schemas.openxmlformats.org/drawingml/2006/main">
                  <a:graphicData uri="http://schemas.microsoft.com/office/word/2010/wordprocessingShape">
                    <wps:wsp>
                      <wps:cNvSpPr txBox="1"/>
                      <wps:spPr>
                        <a:xfrm>
                          <a:off x="0" y="0"/>
                          <a:ext cx="60858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C6BE7" w14:textId="77777777" w:rsidR="005B0658" w:rsidRPr="00A5515D" w:rsidRDefault="004C4C4A" w:rsidP="00227674">
                            <w:pPr>
                              <w:pStyle w:val="NormalWeb"/>
                              <w:spacing w:after="0"/>
                              <w:ind w:left="709" w:hanging="709"/>
                              <w:rPr>
                                <w:rFonts w:asciiTheme="minorHAnsi" w:hAnsiTheme="minorHAnsi" w:cstheme="minorHAnsi"/>
                                <w:sz w:val="16"/>
                                <w:szCs w:val="16"/>
                                <w:lang w:val="en-US"/>
                              </w:rPr>
                            </w:pPr>
                            <w:r w:rsidRPr="00A5515D">
                              <w:rPr>
                                <w:rFonts w:asciiTheme="minorHAnsi" w:hAnsiTheme="minorHAnsi" w:cstheme="minorHAnsi"/>
                                <w:sz w:val="16"/>
                                <w:szCs w:val="16"/>
                                <w:lang w:val="en-US"/>
                              </w:rPr>
                              <w:t xml:space="preserve">Author(s) Last name, Name initials. (Year). </w:t>
                            </w:r>
                            <w:r w:rsidRPr="00A5515D">
                              <w:rPr>
                                <w:rFonts w:asciiTheme="minorHAnsi" w:hAnsiTheme="minorHAnsi" w:cstheme="minorHAnsi"/>
                                <w:i/>
                                <w:iCs/>
                                <w:sz w:val="16"/>
                                <w:szCs w:val="16"/>
                                <w:lang w:val="en-US"/>
                              </w:rPr>
                              <w:t>Title of book</w:t>
                            </w:r>
                            <w:r w:rsidRPr="00A5515D">
                              <w:rPr>
                                <w:rFonts w:asciiTheme="minorHAnsi" w:hAnsiTheme="minorHAnsi" w:cstheme="minorHAnsi"/>
                                <w:sz w:val="16"/>
                                <w:szCs w:val="16"/>
                                <w:lang w:val="en-US"/>
                              </w:rPr>
                              <w:t>. Publication City:</w:t>
                            </w:r>
                            <w:r w:rsidR="00227674" w:rsidRPr="00A5515D">
                              <w:rPr>
                                <w:rFonts w:asciiTheme="minorHAnsi" w:hAnsiTheme="minorHAnsi" w:cstheme="minorHAnsi"/>
                                <w:sz w:val="16"/>
                                <w:szCs w:val="16"/>
                                <w:lang w:val="en-US"/>
                              </w:rPr>
                              <w:t xml:space="preserve">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6D118" id="4 Cuadro de texto" o:spid="_x0000_s1027" type="#_x0000_t202" style="position:absolute;left:0;text-align:left;margin-left:4.15pt;margin-top:1.35pt;width:479.2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" fillcolor="white [3201]" strokeweight=".5pt">
                <v:textbox>
                  <w:txbxContent>
                    <w:p w14:paraId="03BC6BE7" w14:textId="77777777" w:rsidR="005B0658" w:rsidRPr="00A5515D" w:rsidRDefault="004C4C4A" w:rsidP="00227674">
                      <w:pPr>
                        <w:pStyle w:val="NormalWeb"/>
                        <w:spacing w:after="0"/>
                        <w:ind w:left="709" w:hanging="709"/>
                        <w:rPr>
                          <w:rFonts w:asciiTheme="minorHAnsi" w:hAnsiTheme="minorHAnsi" w:cstheme="minorHAnsi"/>
                          <w:sz w:val="16"/>
                          <w:szCs w:val="16"/>
                          <w:lang w:val="en-US"/>
                        </w:rPr>
                      </w:pPr>
                      <w:r w:rsidRPr="00A5515D">
                        <w:rPr>
                          <w:rFonts w:asciiTheme="minorHAnsi" w:hAnsiTheme="minorHAnsi" w:cstheme="minorHAnsi"/>
                          <w:sz w:val="16"/>
                          <w:szCs w:val="16"/>
                          <w:lang w:val="en-US"/>
                        </w:rPr>
                        <w:t xml:space="preserve">Author(s) Last name, Name initials. (Year). </w:t>
                      </w:r>
                      <w:r w:rsidRPr="00A5515D">
                        <w:rPr>
                          <w:rFonts w:asciiTheme="minorHAnsi" w:hAnsiTheme="minorHAnsi" w:cstheme="minorHAnsi"/>
                          <w:i/>
                          <w:iCs/>
                          <w:sz w:val="16"/>
                          <w:szCs w:val="16"/>
                          <w:lang w:val="en-US"/>
                        </w:rPr>
                        <w:t>Title of book</w:t>
                      </w:r>
                      <w:r w:rsidRPr="00A5515D">
                        <w:rPr>
                          <w:rFonts w:asciiTheme="minorHAnsi" w:hAnsiTheme="minorHAnsi" w:cstheme="minorHAnsi"/>
                          <w:sz w:val="16"/>
                          <w:szCs w:val="16"/>
                          <w:lang w:val="en-US"/>
                        </w:rPr>
                        <w:t>. Publication City:</w:t>
                      </w:r>
                      <w:r w:rsidR="00227674" w:rsidRPr="00A5515D">
                        <w:rPr>
                          <w:rFonts w:asciiTheme="minorHAnsi" w:hAnsiTheme="minorHAnsi" w:cstheme="minorHAnsi"/>
                          <w:sz w:val="16"/>
                          <w:szCs w:val="16"/>
                          <w:lang w:val="en-US"/>
                        </w:rPr>
                        <w:t xml:space="preserve"> Publisher.</w:t>
                      </w:r>
                    </w:p>
                  </w:txbxContent>
                </v:textbox>
              </v:shape>
            </w:pict>
          </mc:Fallback>
        </mc:AlternateContent>
      </w:r>
    </w:p>
    <w:p w14:paraId="51CA8696" w14:textId="77777777" w:rsidR="005B0658" w:rsidRPr="007C546C" w:rsidRDefault="005B0658" w:rsidP="007C546C">
      <w:pPr>
        <w:pStyle w:val="NormalWeb"/>
        <w:spacing w:before="0" w:beforeAutospacing="0" w:after="0" w:afterAutospacing="0"/>
        <w:rPr>
          <w:rFonts w:asciiTheme="minorHAnsi" w:hAnsiTheme="minorHAnsi"/>
          <w:sz w:val="20"/>
          <w:szCs w:val="20"/>
          <w:lang w:val="en-US"/>
        </w:rPr>
      </w:pPr>
    </w:p>
    <w:p w14:paraId="619A1AC2" w14:textId="77777777" w:rsidR="005B0658" w:rsidRPr="007C546C" w:rsidRDefault="005B0658" w:rsidP="007C546C">
      <w:pPr>
        <w:pStyle w:val="Contenido1"/>
        <w:spacing w:line="240" w:lineRule="auto"/>
        <w:ind w:firstLine="0"/>
        <w:rPr>
          <w:sz w:val="20"/>
          <w:szCs w:val="20"/>
          <w:lang w:val="en-US"/>
        </w:rPr>
      </w:pPr>
    </w:p>
    <w:p w14:paraId="70015E63" w14:textId="77777777" w:rsidR="005B0658" w:rsidRPr="00A5515D" w:rsidRDefault="004A66FC" w:rsidP="00442A00">
      <w:pPr>
        <w:pStyle w:val="Contenido1"/>
        <w:spacing w:line="240" w:lineRule="auto"/>
        <w:ind w:left="284" w:hanging="284"/>
        <w:jc w:val="left"/>
        <w:rPr>
          <w:rFonts w:cs="Times New Roman"/>
          <w:lang w:val="en-US" w:eastAsia="en-US"/>
        </w:rPr>
      </w:pPr>
      <w:r w:rsidRPr="00A5515D">
        <w:rPr>
          <w:rFonts w:cs="Times New Roman"/>
          <w:lang w:val="en-US" w:eastAsia="en-US"/>
        </w:rPr>
        <w:t xml:space="preserve">Sapolsky, R. M. (2017). </w:t>
      </w:r>
      <w:r w:rsidRPr="00A5515D">
        <w:rPr>
          <w:rFonts w:cs="Times New Roman"/>
          <w:i/>
          <w:iCs/>
          <w:lang w:val="en-US" w:eastAsia="en-US"/>
        </w:rPr>
        <w:t>Behave: The biology of humans at our best and worst</w:t>
      </w:r>
      <w:r w:rsidRPr="00A5515D">
        <w:rPr>
          <w:rFonts w:cs="Times New Roman"/>
          <w:lang w:val="en-US" w:eastAsia="en-US"/>
        </w:rPr>
        <w:t>. Penguin Books.</w:t>
      </w:r>
    </w:p>
    <w:p w14:paraId="7F8EFAF7" w14:textId="77777777" w:rsidR="004A66FC" w:rsidRPr="00A5515D" w:rsidRDefault="004A66FC" w:rsidP="007C546C">
      <w:pPr>
        <w:pStyle w:val="Contenido1"/>
        <w:spacing w:line="240" w:lineRule="auto"/>
        <w:ind w:firstLine="0"/>
        <w:rPr>
          <w:sz w:val="20"/>
          <w:szCs w:val="20"/>
          <w:lang w:val="en-US"/>
        </w:rPr>
      </w:pPr>
    </w:p>
    <w:p w14:paraId="2B3ED170" w14:textId="77777777" w:rsidR="00696B3D" w:rsidRDefault="00696B3D" w:rsidP="007C546C">
      <w:pPr>
        <w:pStyle w:val="Contenido1"/>
        <w:spacing w:line="240" w:lineRule="auto"/>
        <w:ind w:firstLine="0"/>
        <w:rPr>
          <w:sz w:val="20"/>
          <w:szCs w:val="20"/>
          <w:lang w:val="en-US"/>
        </w:rPr>
      </w:pPr>
    </w:p>
    <w:p w14:paraId="23F58B55" w14:textId="77777777" w:rsidR="005B0658" w:rsidRPr="00083D9B" w:rsidRDefault="00A5515D" w:rsidP="007C546C">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MX" w:eastAsia="es-MX"/>
        </w:rPr>
        <mc:AlternateContent>
          <mc:Choice Requires="wps">
            <w:drawing>
              <wp:anchor distT="0" distB="0" distL="114300" distR="114300" simplePos="0" relativeHeight="251660288" behindDoc="0" locked="0" layoutInCell="1" allowOverlap="1" wp14:anchorId="55D38DDB" wp14:editId="2FF5EA8B">
                <wp:simplePos x="0" y="0"/>
                <wp:positionH relativeFrom="column">
                  <wp:posOffset>22225</wp:posOffset>
                </wp:positionH>
                <wp:positionV relativeFrom="paragraph">
                  <wp:posOffset>153035</wp:posOffset>
                </wp:positionV>
                <wp:extent cx="6085840" cy="243840"/>
                <wp:effectExtent l="0" t="0" r="10160" b="22860"/>
                <wp:wrapNone/>
                <wp:docPr id="5" name="5 Cuadro de texto"/>
                <wp:cNvGraphicFramePr/>
                <a:graphic xmlns:a="http://schemas.openxmlformats.org/drawingml/2006/main">
                  <a:graphicData uri="http://schemas.microsoft.com/office/word/2010/wordprocessingShape">
                    <wps:wsp>
                      <wps:cNvSpPr txBox="1"/>
                      <wps:spPr>
                        <a:xfrm>
                          <a:off x="0" y="0"/>
                          <a:ext cx="608584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CA7C8" w14:textId="77777777" w:rsidR="005B0658" w:rsidRPr="00A5515D" w:rsidRDefault="00083D9B" w:rsidP="00227674">
                            <w:pPr>
                              <w:rPr>
                                <w:sz w:val="16"/>
                                <w:szCs w:val="16"/>
                                <w:lang w:val="en-US"/>
                              </w:rPr>
                            </w:pPr>
                            <w:r w:rsidRPr="00A5515D">
                              <w:rPr>
                                <w:rFonts w:cstheme="minorHAnsi"/>
                                <w:sz w:val="16"/>
                                <w:szCs w:val="16"/>
                                <w:lang w:val="en-US"/>
                              </w:rPr>
                              <w:t xml:space="preserve">Author, A. (Year). Title of Chapter. In E.E. Editor (Ed.), </w:t>
                            </w:r>
                            <w:r w:rsidRPr="00A5515D">
                              <w:rPr>
                                <w:rFonts w:cstheme="minorHAnsi"/>
                                <w:i/>
                                <w:iCs/>
                                <w:sz w:val="16"/>
                                <w:szCs w:val="16"/>
                                <w:lang w:val="en-US"/>
                              </w:rPr>
                              <w:t>Title of Book</w:t>
                            </w:r>
                            <w:r w:rsidRPr="00A5515D">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38DDB" id="5 Cuadro de texto" o:spid="_x0000_s1028" type="#_x0000_t202" style="position:absolute;left:0;text-align:left;margin-left:1.75pt;margin-top:12.05pt;width:479.2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3AgAIAAJQFAAAOAAAAZHJzL2Uyb0RvYy54bWysVEtPGzEQvlfqf7B8L5uEQN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" fillcolor="white [3201]" strokeweight=".5pt">
                <v:textbox>
                  <w:txbxContent>
                    <w:p w14:paraId="62BCA7C8" w14:textId="77777777" w:rsidR="005B0658" w:rsidRPr="00A5515D" w:rsidRDefault="00083D9B" w:rsidP="00227674">
                      <w:pPr>
                        <w:rPr>
                          <w:sz w:val="16"/>
                          <w:szCs w:val="16"/>
                          <w:lang w:val="en-US"/>
                        </w:rPr>
                      </w:pPr>
                      <w:r w:rsidRPr="00A5515D">
                        <w:rPr>
                          <w:rFonts w:cstheme="minorHAnsi"/>
                          <w:sz w:val="16"/>
                          <w:szCs w:val="16"/>
                          <w:lang w:val="en-US"/>
                        </w:rPr>
                        <w:t xml:space="preserve">Author, A. (Year). Title of Chapter. In E.E. Editor (Ed.), </w:t>
                      </w:r>
                      <w:r w:rsidRPr="00A5515D">
                        <w:rPr>
                          <w:rFonts w:cstheme="minorHAnsi"/>
                          <w:i/>
                          <w:iCs/>
                          <w:sz w:val="16"/>
                          <w:szCs w:val="16"/>
                          <w:lang w:val="en-US"/>
                        </w:rPr>
                        <w:t>Title of Book</w:t>
                      </w:r>
                      <w:r w:rsidRPr="00A5515D">
                        <w:rPr>
                          <w:rFonts w:cstheme="minorHAnsi"/>
                          <w:sz w:val="16"/>
                          <w:szCs w:val="16"/>
                          <w:lang w:val="en-US"/>
                        </w:rPr>
                        <w:t xml:space="preserve"> (xx ed., Vol. xx, pp. xxx–xxx). Publisher.</w:t>
                      </w:r>
                    </w:p>
                  </w:txbxContent>
                </v:textbox>
              </v:shape>
            </w:pict>
          </mc:Fallback>
        </mc:AlternateContent>
      </w:r>
      <w:r w:rsidR="00083D9B" w:rsidRPr="00083D9B">
        <w:rPr>
          <w:rFonts w:asciiTheme="minorHAnsi" w:hAnsiTheme="minorHAnsi" w:cs="Arial"/>
          <w:b/>
          <w:color w:val="365F91" w:themeColor="accent1" w:themeShade="BF"/>
          <w:sz w:val="20"/>
          <w:szCs w:val="20"/>
          <w:lang w:val="en-US"/>
        </w:rPr>
        <w:t>Chapter in book</w:t>
      </w:r>
    </w:p>
    <w:p w14:paraId="1DEF06F6" w14:textId="77777777" w:rsidR="005B0658" w:rsidRPr="00B96F82" w:rsidRDefault="005B0658" w:rsidP="007C546C">
      <w:pPr>
        <w:pStyle w:val="NormalWeb"/>
        <w:spacing w:before="0" w:beforeAutospacing="0" w:after="0" w:afterAutospacing="0"/>
        <w:rPr>
          <w:rFonts w:asciiTheme="minorHAnsi" w:hAnsiTheme="minorHAnsi" w:cs="Arial"/>
          <w:sz w:val="20"/>
          <w:szCs w:val="20"/>
          <w:lang w:val="en-US"/>
        </w:rPr>
      </w:pPr>
    </w:p>
    <w:p w14:paraId="75EABEFD" w14:textId="77777777" w:rsidR="005B0658" w:rsidRPr="00B96F82" w:rsidRDefault="005B0658" w:rsidP="007C546C">
      <w:pPr>
        <w:pStyle w:val="NormalWeb"/>
        <w:spacing w:before="0" w:beforeAutospacing="0" w:after="0" w:afterAutospacing="0"/>
        <w:rPr>
          <w:rFonts w:asciiTheme="minorHAnsi" w:hAnsiTheme="minorHAnsi" w:cs="Arial"/>
          <w:sz w:val="20"/>
          <w:szCs w:val="20"/>
          <w:lang w:val="en-US"/>
        </w:rPr>
      </w:pPr>
    </w:p>
    <w:p w14:paraId="49ADF5E2" w14:textId="77777777" w:rsidR="005B0658" w:rsidRPr="00B96F82" w:rsidRDefault="005B0658" w:rsidP="007C546C">
      <w:pPr>
        <w:pStyle w:val="NormalWeb"/>
        <w:spacing w:before="0" w:beforeAutospacing="0" w:after="0" w:afterAutospacing="0"/>
        <w:rPr>
          <w:rFonts w:asciiTheme="minorHAnsi" w:hAnsiTheme="minorHAnsi" w:cs="Arial"/>
          <w:sz w:val="20"/>
          <w:szCs w:val="20"/>
          <w:lang w:val="en-US"/>
        </w:rPr>
      </w:pPr>
    </w:p>
    <w:p w14:paraId="31BEB040" w14:textId="77777777" w:rsidR="005B0658" w:rsidRPr="00B96F82" w:rsidRDefault="005B0658" w:rsidP="007C546C">
      <w:pPr>
        <w:pStyle w:val="NormalWeb"/>
        <w:spacing w:before="0" w:beforeAutospacing="0" w:after="0" w:afterAutospacing="0"/>
        <w:rPr>
          <w:rFonts w:asciiTheme="minorHAnsi" w:hAnsiTheme="minorHAnsi" w:cs="Arial"/>
          <w:sz w:val="20"/>
          <w:szCs w:val="20"/>
          <w:lang w:val="en-US"/>
        </w:rPr>
      </w:pPr>
    </w:p>
    <w:p w14:paraId="7B7C5639" w14:textId="77777777" w:rsidR="005B0658" w:rsidRPr="00B96F82" w:rsidRDefault="005B0658" w:rsidP="007C546C">
      <w:pPr>
        <w:pStyle w:val="NormalWeb"/>
        <w:spacing w:before="0" w:beforeAutospacing="0" w:after="0" w:afterAutospacing="0"/>
        <w:rPr>
          <w:rFonts w:asciiTheme="minorHAnsi" w:hAnsiTheme="minorHAnsi" w:cs="Arial"/>
          <w:sz w:val="20"/>
          <w:szCs w:val="20"/>
          <w:lang w:val="en-US"/>
        </w:rPr>
      </w:pPr>
    </w:p>
    <w:p w14:paraId="6C04B3C7" w14:textId="77777777" w:rsidR="005B0658" w:rsidRPr="00A5515D" w:rsidRDefault="00083D9B" w:rsidP="00442A00">
      <w:pPr>
        <w:pStyle w:val="NormalWeb"/>
        <w:spacing w:before="0" w:beforeAutospacing="0" w:after="0" w:afterAutospacing="0"/>
        <w:ind w:left="284" w:hanging="284"/>
        <w:jc w:val="left"/>
        <w:rPr>
          <w:rFonts w:asciiTheme="minorHAnsi" w:eastAsiaTheme="minorHAnsi" w:hAnsiTheme="minorHAnsi"/>
          <w:color w:val="auto"/>
          <w:sz w:val="22"/>
          <w:szCs w:val="22"/>
          <w:lang w:val="en-US" w:eastAsia="en-US"/>
        </w:rPr>
      </w:pPr>
      <w:r w:rsidRPr="00A5515D">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A5515D">
        <w:rPr>
          <w:rFonts w:asciiTheme="minorHAnsi" w:eastAsiaTheme="minorHAnsi" w:hAnsiTheme="minorHAnsi"/>
          <w:i/>
          <w:iCs/>
          <w:color w:val="auto"/>
          <w:sz w:val="22"/>
          <w:szCs w:val="22"/>
          <w:lang w:val="en-US" w:eastAsia="en-US"/>
        </w:rPr>
        <w:t>Media effects: Advances in theory and research</w:t>
      </w:r>
      <w:r w:rsidRPr="00A5515D">
        <w:rPr>
          <w:rFonts w:asciiTheme="minorHAnsi" w:eastAsiaTheme="minorHAnsi" w:hAnsiTheme="minorHAnsi"/>
          <w:color w:val="auto"/>
          <w:sz w:val="22"/>
          <w:szCs w:val="22"/>
          <w:lang w:val="en-US" w:eastAsia="en-US"/>
        </w:rPr>
        <w:t xml:space="preserve"> (4th ed., pp. 115-129). Routledge.</w:t>
      </w:r>
    </w:p>
    <w:p w14:paraId="0B71C8DD" w14:textId="77777777" w:rsidR="00083D9B" w:rsidRPr="00B96F82" w:rsidRDefault="00083D9B" w:rsidP="007C546C">
      <w:pPr>
        <w:pStyle w:val="NormalWeb"/>
        <w:spacing w:before="0" w:beforeAutospacing="0" w:after="0" w:afterAutospacing="0"/>
        <w:rPr>
          <w:rFonts w:asciiTheme="minorHAnsi" w:hAnsiTheme="minorHAnsi" w:cs="Arial"/>
          <w:sz w:val="20"/>
          <w:szCs w:val="20"/>
          <w:lang w:val="en-US"/>
        </w:rPr>
      </w:pPr>
    </w:p>
    <w:p w14:paraId="27338B98" w14:textId="77777777" w:rsidR="005B0658" w:rsidRPr="00696B3D" w:rsidRDefault="005B0658" w:rsidP="007C546C">
      <w:pPr>
        <w:pStyle w:val="NormalWeb"/>
        <w:spacing w:before="0" w:beforeAutospacing="0" w:after="0" w:afterAutospacing="0"/>
        <w:rPr>
          <w:rFonts w:asciiTheme="minorHAnsi" w:hAnsiTheme="minorHAnsi" w:cs="Arial"/>
          <w:b/>
          <w:sz w:val="20"/>
          <w:szCs w:val="20"/>
          <w:lang w:val="en-US"/>
        </w:rPr>
      </w:pPr>
    </w:p>
    <w:p w14:paraId="7F7F20BB" w14:textId="77777777" w:rsidR="00083D9B" w:rsidRPr="00083D9B" w:rsidRDefault="00083D9B" w:rsidP="007C546C">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 xml:space="preserve">Dissertation or Thesis </w:t>
      </w:r>
    </w:p>
    <w:p w14:paraId="4B178FF5" w14:textId="77777777" w:rsidR="005B0658" w:rsidRPr="00696B3D" w:rsidRDefault="005B0658" w:rsidP="007C546C">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MX" w:eastAsia="es-MX"/>
        </w:rPr>
        <mc:AlternateContent>
          <mc:Choice Requires="wps">
            <w:drawing>
              <wp:anchor distT="0" distB="0" distL="114300" distR="114300" simplePos="0" relativeHeight="251662336" behindDoc="0" locked="0" layoutInCell="1" allowOverlap="1" wp14:anchorId="0833A420" wp14:editId="402C19FF">
                <wp:simplePos x="0" y="0"/>
                <wp:positionH relativeFrom="column">
                  <wp:posOffset>1905</wp:posOffset>
                </wp:positionH>
                <wp:positionV relativeFrom="paragraph">
                  <wp:posOffset>19051</wp:posOffset>
                </wp:positionV>
                <wp:extent cx="6130137" cy="233680"/>
                <wp:effectExtent l="0" t="0" r="23495" b="13970"/>
                <wp:wrapNone/>
                <wp:docPr id="8" name="8 Cuadro de texto"/>
                <wp:cNvGraphicFramePr/>
                <a:graphic xmlns:a="http://schemas.openxmlformats.org/drawingml/2006/main">
                  <a:graphicData uri="http://schemas.microsoft.com/office/word/2010/wordprocessingShape">
                    <wps:wsp>
                      <wps:cNvSpPr txBox="1"/>
                      <wps:spPr>
                        <a:xfrm>
                          <a:off x="0" y="0"/>
                          <a:ext cx="6130137"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43241" w14:textId="77777777" w:rsidR="005B0658" w:rsidRPr="00A5515D" w:rsidRDefault="00083D9B" w:rsidP="00151E54">
                            <w:pPr>
                              <w:rPr>
                                <w:sz w:val="16"/>
                                <w:szCs w:val="16"/>
                                <w:lang w:val="en-US"/>
                              </w:rPr>
                            </w:pPr>
                            <w:r w:rsidRPr="00A5515D">
                              <w:rPr>
                                <w:rFonts w:cstheme="minorHAnsi"/>
                                <w:sz w:val="16"/>
                                <w:szCs w:val="16"/>
                                <w:lang w:val="en-US"/>
                              </w:rPr>
                              <w:t xml:space="preserve">Author, A. (Year). </w:t>
                            </w:r>
                            <w:r w:rsidRPr="00A5515D">
                              <w:rPr>
                                <w:rFonts w:cstheme="minorHAnsi"/>
                                <w:i/>
                                <w:iCs/>
                                <w:sz w:val="16"/>
                                <w:szCs w:val="16"/>
                                <w:lang w:val="en-US"/>
                              </w:rPr>
                              <w:t>Title of Dissertation</w:t>
                            </w:r>
                            <w:r w:rsidRPr="00A5515D">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3A420" id="8 Cuadro de texto" o:spid="_x0000_s1029" type="#_x0000_t202" style="position:absolute;left:0;text-align:left;margin-left:.15pt;margin-top:1.5pt;width:482.7pt;height:18.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" fillcolor="white [3201]" strokeweight=".5pt">
                <v:textbox>
                  <w:txbxContent>
                    <w:p w14:paraId="3CB43241" w14:textId="77777777" w:rsidR="005B0658" w:rsidRPr="00A5515D" w:rsidRDefault="00083D9B" w:rsidP="00151E54">
                      <w:pPr>
                        <w:rPr>
                          <w:sz w:val="16"/>
                          <w:szCs w:val="16"/>
                          <w:lang w:val="en-US"/>
                        </w:rPr>
                      </w:pPr>
                      <w:r w:rsidRPr="00A5515D">
                        <w:rPr>
                          <w:rFonts w:cstheme="minorHAnsi"/>
                          <w:sz w:val="16"/>
                          <w:szCs w:val="16"/>
                          <w:lang w:val="en-US"/>
                        </w:rPr>
                        <w:t xml:space="preserve">Author, A. (Year). </w:t>
                      </w:r>
                      <w:r w:rsidRPr="00A5515D">
                        <w:rPr>
                          <w:rFonts w:cstheme="minorHAnsi"/>
                          <w:i/>
                          <w:iCs/>
                          <w:sz w:val="16"/>
                          <w:szCs w:val="16"/>
                          <w:lang w:val="en-US"/>
                        </w:rPr>
                        <w:t>Title of Dissertation</w:t>
                      </w:r>
                      <w:r w:rsidRPr="00A5515D">
                        <w:rPr>
                          <w:rFonts w:cstheme="minorHAnsi"/>
                          <w:sz w:val="16"/>
                          <w:szCs w:val="16"/>
                          <w:lang w:val="en-US"/>
                        </w:rPr>
                        <w:t xml:space="preserve"> [Doctoral dissertation, Name of Institution Awarding the Degree]. Database Name.</w:t>
                      </w:r>
                    </w:p>
                  </w:txbxContent>
                </v:textbox>
              </v:shape>
            </w:pict>
          </mc:Fallback>
        </mc:AlternateContent>
      </w:r>
    </w:p>
    <w:p w14:paraId="61FA84BE" w14:textId="77777777" w:rsidR="005B0658" w:rsidRPr="00696B3D" w:rsidRDefault="005B0658" w:rsidP="007C546C">
      <w:pPr>
        <w:pStyle w:val="NormalWeb"/>
        <w:spacing w:before="0" w:beforeAutospacing="0" w:after="0" w:afterAutospacing="0"/>
        <w:rPr>
          <w:rFonts w:asciiTheme="minorHAnsi" w:hAnsiTheme="minorHAnsi" w:cs="Arial"/>
          <w:sz w:val="20"/>
          <w:szCs w:val="20"/>
          <w:lang w:val="en-US"/>
        </w:rPr>
      </w:pPr>
    </w:p>
    <w:p w14:paraId="62C34596" w14:textId="77777777" w:rsidR="005B0658" w:rsidRPr="00696B3D" w:rsidRDefault="005B0658" w:rsidP="007C546C">
      <w:pPr>
        <w:pStyle w:val="NormalWeb"/>
        <w:spacing w:before="0" w:beforeAutospacing="0" w:after="0" w:afterAutospacing="0"/>
        <w:rPr>
          <w:rFonts w:asciiTheme="minorHAnsi" w:hAnsiTheme="minorHAnsi" w:cs="Arial"/>
          <w:sz w:val="20"/>
          <w:szCs w:val="20"/>
          <w:lang w:val="en-US"/>
        </w:rPr>
      </w:pPr>
    </w:p>
    <w:p w14:paraId="78518027" w14:textId="77777777" w:rsidR="005B0658" w:rsidRPr="005D0E46" w:rsidRDefault="00083D9B" w:rsidP="00442A00">
      <w:pPr>
        <w:pStyle w:val="NormalWeb"/>
        <w:spacing w:before="0" w:beforeAutospacing="0" w:after="0" w:afterAutospacing="0"/>
        <w:ind w:left="284" w:hanging="284"/>
        <w:jc w:val="left"/>
        <w:rPr>
          <w:rFonts w:asciiTheme="minorHAnsi" w:hAnsiTheme="minorHAnsi" w:cs="Arial"/>
          <w:sz w:val="22"/>
          <w:szCs w:val="22"/>
          <w:lang w:val="en-US"/>
        </w:rPr>
      </w:pPr>
      <w:r w:rsidRPr="00A5515D">
        <w:rPr>
          <w:rFonts w:asciiTheme="minorHAnsi" w:hAnsiTheme="minorHAnsi" w:cs="Arial"/>
          <w:sz w:val="22"/>
          <w:szCs w:val="22"/>
          <w:lang w:val="en-US"/>
        </w:rPr>
        <w:t xml:space="preserve">Zambrano-Vázquez, L. (2016). </w:t>
      </w:r>
      <w:r w:rsidRPr="00A5515D">
        <w:rPr>
          <w:rFonts w:asciiTheme="minorHAnsi" w:hAnsiTheme="minorHAnsi" w:cs="Arial"/>
          <w:i/>
          <w:iCs/>
          <w:sz w:val="22"/>
          <w:szCs w:val="22"/>
          <w:lang w:val="en-US"/>
        </w:rPr>
        <w:t>The interaction of state and trait worry on response monitoring in those with worry and obsessive-compulsive symptoms</w:t>
      </w:r>
      <w:r w:rsidRPr="00A5515D">
        <w:rPr>
          <w:rFonts w:asciiTheme="minorHAnsi" w:hAnsiTheme="minorHAnsi" w:cs="Arial"/>
          <w:sz w:val="22"/>
          <w:szCs w:val="22"/>
          <w:lang w:val="en-US"/>
        </w:rPr>
        <w:t xml:space="preserve"> [Doctoral dissertation, University of Arizona]. </w:t>
      </w:r>
      <w:r w:rsidRPr="005D0E46">
        <w:rPr>
          <w:rFonts w:asciiTheme="minorHAnsi" w:hAnsiTheme="minorHAnsi" w:cs="Arial"/>
          <w:sz w:val="22"/>
          <w:szCs w:val="22"/>
          <w:lang w:val="en-US"/>
        </w:rPr>
        <w:t xml:space="preserve">UA Campus Repository. </w:t>
      </w:r>
      <w:hyperlink r:id="rId9" w:history="1">
        <w:r w:rsidRPr="005D0E46">
          <w:rPr>
            <w:rStyle w:val="Hipervnculo"/>
            <w:rFonts w:asciiTheme="minorHAnsi" w:hAnsiTheme="minorHAnsi" w:cs="Arial"/>
            <w:sz w:val="22"/>
            <w:szCs w:val="22"/>
            <w:lang w:val="en-US"/>
          </w:rPr>
          <w:t>https://repository.arizona.edu/handle/10150/620615</w:t>
        </w:r>
      </w:hyperlink>
    </w:p>
    <w:p w14:paraId="69AE5140" w14:textId="77777777" w:rsidR="005B0658" w:rsidRPr="005D0E46" w:rsidRDefault="005B0658" w:rsidP="007C546C">
      <w:pPr>
        <w:pStyle w:val="NormalWeb"/>
        <w:spacing w:before="0" w:beforeAutospacing="0" w:after="0" w:afterAutospacing="0"/>
        <w:rPr>
          <w:rFonts w:asciiTheme="minorHAnsi" w:hAnsiTheme="minorHAnsi" w:cs="Arial"/>
          <w:sz w:val="20"/>
          <w:szCs w:val="20"/>
          <w:lang w:val="en-US"/>
        </w:rPr>
      </w:pPr>
    </w:p>
    <w:p w14:paraId="5F6FF278" w14:textId="77777777" w:rsidR="00083D9B" w:rsidRPr="00083D9B" w:rsidRDefault="00083D9B" w:rsidP="007C546C">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64B5C6D9" w14:textId="77777777" w:rsidR="005B0658" w:rsidRPr="005D0E46" w:rsidRDefault="005B0658" w:rsidP="007C546C">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MX" w:eastAsia="es-MX"/>
        </w:rPr>
        <mc:AlternateContent>
          <mc:Choice Requires="wps">
            <w:drawing>
              <wp:anchor distT="0" distB="0" distL="114300" distR="114300" simplePos="0" relativeHeight="251664384" behindDoc="0" locked="0" layoutInCell="1" allowOverlap="1" wp14:anchorId="76EE1237" wp14:editId="263DCC3B">
                <wp:simplePos x="0" y="0"/>
                <wp:positionH relativeFrom="column">
                  <wp:posOffset>12065</wp:posOffset>
                </wp:positionH>
                <wp:positionV relativeFrom="paragraph">
                  <wp:posOffset>55246</wp:posOffset>
                </wp:positionV>
                <wp:extent cx="6320333" cy="233680"/>
                <wp:effectExtent l="0" t="0" r="23495" b="13970"/>
                <wp:wrapNone/>
                <wp:docPr id="10" name="10 Cuadro de texto"/>
                <wp:cNvGraphicFramePr/>
                <a:graphic xmlns:a="http://schemas.openxmlformats.org/drawingml/2006/main">
                  <a:graphicData uri="http://schemas.microsoft.com/office/word/2010/wordprocessingShape">
                    <wps:wsp>
                      <wps:cNvSpPr txBox="1"/>
                      <wps:spPr>
                        <a:xfrm>
                          <a:off x="0" y="0"/>
                          <a:ext cx="6320333"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10109" w14:textId="77777777" w:rsidR="005B0658" w:rsidRPr="00A5515D" w:rsidRDefault="00083D9B" w:rsidP="005B0658">
                            <w:pPr>
                              <w:pStyle w:val="NormalWeb"/>
                              <w:spacing w:before="0" w:beforeAutospacing="0" w:after="0" w:afterAutospacing="0"/>
                              <w:rPr>
                                <w:rFonts w:asciiTheme="minorHAnsi" w:hAnsiTheme="minorHAnsi" w:cstheme="minorHAnsi"/>
                                <w:sz w:val="16"/>
                                <w:szCs w:val="16"/>
                                <w:lang w:val="en-US"/>
                              </w:rPr>
                            </w:pPr>
                            <w:r w:rsidRPr="00A5515D">
                              <w:rPr>
                                <w:rFonts w:asciiTheme="minorHAnsi" w:hAnsiTheme="minorHAnsi" w:cstheme="minorHAnsi"/>
                                <w:sz w:val="16"/>
                                <w:szCs w:val="16"/>
                                <w:lang w:val="en-US"/>
                              </w:rPr>
                              <w:t xml:space="preserve">Author, A., Author, B., &amp; Author, C. (Date). </w:t>
                            </w:r>
                            <w:r w:rsidRPr="00A5515D">
                              <w:rPr>
                                <w:rFonts w:asciiTheme="minorHAnsi" w:hAnsiTheme="minorHAnsi" w:cstheme="minorHAnsi"/>
                                <w:i/>
                                <w:iCs/>
                                <w:sz w:val="16"/>
                                <w:szCs w:val="16"/>
                                <w:lang w:val="en-US"/>
                              </w:rPr>
                              <w:t>Title of the Website</w:t>
                            </w:r>
                            <w:r w:rsidRPr="00A5515D">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E1237" id="10 Cuadro de texto" o:spid="_x0000_s1030" type="#_x0000_t202" style="position:absolute;left:0;text-align:left;margin-left:.95pt;margin-top:4.35pt;width:497.65pt;height:1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" fillcolor="white [3201]" strokeweight=".5pt">
                <v:textbox>
                  <w:txbxContent>
                    <w:p w14:paraId="4E810109" w14:textId="77777777" w:rsidR="005B0658" w:rsidRPr="00A5515D" w:rsidRDefault="00083D9B" w:rsidP="005B0658">
                      <w:pPr>
                        <w:pStyle w:val="NormalWeb"/>
                        <w:spacing w:before="0" w:beforeAutospacing="0" w:after="0" w:afterAutospacing="0"/>
                        <w:rPr>
                          <w:rFonts w:asciiTheme="minorHAnsi" w:hAnsiTheme="minorHAnsi" w:cstheme="minorHAnsi"/>
                          <w:sz w:val="16"/>
                          <w:szCs w:val="16"/>
                          <w:lang w:val="en-US"/>
                        </w:rPr>
                      </w:pPr>
                      <w:r w:rsidRPr="00A5515D">
                        <w:rPr>
                          <w:rFonts w:asciiTheme="minorHAnsi" w:hAnsiTheme="minorHAnsi" w:cstheme="minorHAnsi"/>
                          <w:sz w:val="16"/>
                          <w:szCs w:val="16"/>
                          <w:lang w:val="en-US"/>
                        </w:rPr>
                        <w:t xml:space="preserve">Author, A., Author, B., &amp; Author, C. (Date). </w:t>
                      </w:r>
                      <w:r w:rsidRPr="00A5515D">
                        <w:rPr>
                          <w:rFonts w:asciiTheme="minorHAnsi" w:hAnsiTheme="minorHAnsi" w:cstheme="minorHAnsi"/>
                          <w:i/>
                          <w:iCs/>
                          <w:sz w:val="16"/>
                          <w:szCs w:val="16"/>
                          <w:lang w:val="en-US"/>
                        </w:rPr>
                        <w:t>Title of the Website</w:t>
                      </w:r>
                      <w:r w:rsidRPr="00A5515D">
                        <w:rPr>
                          <w:rFonts w:asciiTheme="minorHAnsi" w:hAnsiTheme="minorHAnsi" w:cstheme="minorHAnsi"/>
                          <w:sz w:val="16"/>
                          <w:szCs w:val="16"/>
                          <w:lang w:val="en-US"/>
                        </w:rPr>
                        <w:t>.  Webpage name. https://url.com</w:t>
                      </w:r>
                    </w:p>
                  </w:txbxContent>
                </v:textbox>
              </v:shape>
            </w:pict>
          </mc:Fallback>
        </mc:AlternateContent>
      </w:r>
    </w:p>
    <w:p w14:paraId="2C9A6A32" w14:textId="77777777" w:rsidR="005B0658" w:rsidRPr="005D0E46" w:rsidRDefault="005B0658" w:rsidP="007C546C">
      <w:pPr>
        <w:pStyle w:val="NormalWeb"/>
        <w:spacing w:before="0" w:beforeAutospacing="0" w:after="0" w:afterAutospacing="0"/>
        <w:rPr>
          <w:rFonts w:asciiTheme="minorHAnsi" w:hAnsiTheme="minorHAnsi" w:cs="Arial"/>
          <w:b/>
          <w:sz w:val="20"/>
          <w:szCs w:val="20"/>
          <w:lang w:val="en-US"/>
        </w:rPr>
      </w:pPr>
    </w:p>
    <w:p w14:paraId="3AE8C134" w14:textId="77777777" w:rsidR="005B0658" w:rsidRPr="005D0E46" w:rsidRDefault="005B0658" w:rsidP="007C546C">
      <w:pPr>
        <w:pStyle w:val="NormalWeb"/>
        <w:spacing w:before="0" w:beforeAutospacing="0" w:after="0" w:afterAutospacing="0"/>
        <w:rPr>
          <w:rFonts w:asciiTheme="minorHAnsi" w:hAnsiTheme="minorHAnsi" w:cs="Arial"/>
          <w:b/>
          <w:sz w:val="20"/>
          <w:szCs w:val="20"/>
          <w:lang w:val="en-US"/>
        </w:rPr>
      </w:pPr>
    </w:p>
    <w:p w14:paraId="0E48B4D8" w14:textId="77777777" w:rsidR="00904AA1" w:rsidRPr="00A5515D" w:rsidRDefault="00083D9B" w:rsidP="001D197A">
      <w:pPr>
        <w:pStyle w:val="Subtitulos1"/>
        <w:spacing w:line="240" w:lineRule="auto"/>
        <w:ind w:left="284" w:hanging="284"/>
        <w:outlineLvl w:val="0"/>
        <w:rPr>
          <w:rFonts w:asciiTheme="minorHAnsi" w:hAnsiTheme="minorHAnsi"/>
          <w:b w:val="0"/>
          <w:caps w:val="0"/>
          <w:color w:val="000000" w:themeColor="text1"/>
          <w:sz w:val="22"/>
          <w:szCs w:val="22"/>
          <w:lang w:val="de-DE" w:eastAsia="en-US"/>
        </w:rPr>
      </w:pPr>
      <w:r w:rsidRPr="00A5515D">
        <w:rPr>
          <w:rFonts w:asciiTheme="minorHAnsi" w:hAnsiTheme="minorHAnsi"/>
          <w:b w:val="0"/>
          <w:caps w:val="0"/>
          <w:color w:val="000000" w:themeColor="text1"/>
          <w:sz w:val="22"/>
          <w:szCs w:val="22"/>
          <w:lang w:val="de-DE" w:eastAsia="en-US"/>
        </w:rPr>
        <w:t xml:space="preserve">Center for Systems Science and Engineering. (2020). </w:t>
      </w:r>
      <w:r w:rsidRPr="00A5515D">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A5515D">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A5515D">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164E8ADA" w14:textId="77777777" w:rsidR="00083D9B" w:rsidRDefault="00083D9B" w:rsidP="00083D9B">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5E319281" w14:textId="77777777" w:rsidR="00083D9B" w:rsidRPr="00A5515D" w:rsidRDefault="00083D9B" w:rsidP="00083D9B">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A5515D">
        <w:rPr>
          <w:rFonts w:asciiTheme="minorHAnsi" w:eastAsia="Times New Roman" w:hAnsiTheme="minorHAnsi" w:cs="Arial"/>
          <w:caps w:val="0"/>
          <w:color w:val="000000" w:themeColor="text1"/>
          <w:sz w:val="22"/>
          <w:szCs w:val="22"/>
          <w:lang w:val="en-US" w:eastAsia="es-ES"/>
        </w:rPr>
        <w:t>More information:</w:t>
      </w:r>
    </w:p>
    <w:p w14:paraId="2ECE3961" w14:textId="77777777" w:rsidR="00C347ED" w:rsidRPr="00A5515D" w:rsidRDefault="00C347ED" w:rsidP="00C347ED">
      <w:pPr>
        <w:pStyle w:val="Sinespaciado"/>
        <w:rPr>
          <w:lang w:val="en-US"/>
        </w:rPr>
      </w:pPr>
      <w:hyperlink r:id="rId11" w:history="1">
        <w:r w:rsidRPr="00A5515D">
          <w:rPr>
            <w:rStyle w:val="Hipervnculo"/>
            <w:lang w:val="en-US"/>
          </w:rPr>
          <w:t>https://www.apastyle.org/</w:t>
        </w:r>
      </w:hyperlink>
      <w:r w:rsidRPr="00A5515D">
        <w:rPr>
          <w:lang w:val="en-US"/>
        </w:rPr>
        <w:t xml:space="preserve"> </w:t>
      </w:r>
    </w:p>
    <w:p w14:paraId="387C01E6" w14:textId="77777777" w:rsidR="00C347ED" w:rsidRPr="00D021D0" w:rsidRDefault="00C347ED" w:rsidP="00C347ED">
      <w:pPr>
        <w:pStyle w:val="Sinespaciado"/>
        <w:rPr>
          <w:lang w:val="en-US"/>
        </w:rPr>
      </w:pPr>
      <w:hyperlink r:id="rId12" w:history="1">
        <w:r w:rsidRPr="00A5515D">
          <w:rPr>
            <w:rStyle w:val="Hipervnculo"/>
            <w:lang w:val="en-US"/>
          </w:rPr>
          <w:t>https://libguides.csudh.edu/citation/apa-7</w:t>
        </w:r>
      </w:hyperlink>
      <w:r>
        <w:rPr>
          <w:lang w:val="en-US"/>
        </w:rPr>
        <w:t xml:space="preserve"> </w:t>
      </w:r>
    </w:p>
    <w:p w14:paraId="0861AF39" w14:textId="77777777" w:rsidR="00083D9B" w:rsidRDefault="00083D9B" w:rsidP="00083D9B">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268BC8F1" w14:textId="77777777" w:rsidR="00083D9B" w:rsidRDefault="00083D9B" w:rsidP="007C546C">
      <w:pPr>
        <w:pStyle w:val="Subtitulos1"/>
        <w:spacing w:line="240" w:lineRule="auto"/>
        <w:outlineLvl w:val="0"/>
        <w:rPr>
          <w:rFonts w:asciiTheme="minorHAnsi" w:hAnsiTheme="minorHAnsi"/>
          <w:sz w:val="20"/>
          <w:szCs w:val="20"/>
          <w:lang w:val="de-DE"/>
        </w:rPr>
      </w:pPr>
    </w:p>
    <w:p w14:paraId="5BA897F8" w14:textId="77777777" w:rsidR="00C347ED" w:rsidRDefault="00C347ED" w:rsidP="007C546C">
      <w:pPr>
        <w:pStyle w:val="Subtitulos1"/>
        <w:spacing w:line="240" w:lineRule="auto"/>
        <w:outlineLvl w:val="0"/>
        <w:rPr>
          <w:rFonts w:asciiTheme="minorHAnsi" w:hAnsiTheme="minorHAnsi"/>
          <w:sz w:val="20"/>
          <w:szCs w:val="20"/>
          <w:lang w:val="de-DE"/>
        </w:rPr>
      </w:pPr>
    </w:p>
    <w:p w14:paraId="6DDAFDCD" w14:textId="77777777" w:rsidR="00C347ED" w:rsidRDefault="00C347ED" w:rsidP="007C546C">
      <w:pPr>
        <w:pStyle w:val="Subtitulos1"/>
        <w:spacing w:line="240" w:lineRule="auto"/>
        <w:outlineLvl w:val="0"/>
        <w:rPr>
          <w:rFonts w:asciiTheme="minorHAnsi" w:hAnsiTheme="minorHAnsi"/>
          <w:sz w:val="20"/>
          <w:szCs w:val="20"/>
          <w:lang w:val="de-DE"/>
        </w:rPr>
      </w:pPr>
    </w:p>
    <w:p w14:paraId="05479338" w14:textId="77777777" w:rsidR="00C347ED" w:rsidRDefault="00C347ED" w:rsidP="007C546C">
      <w:pPr>
        <w:pStyle w:val="Subtitulos1"/>
        <w:spacing w:line="240" w:lineRule="auto"/>
        <w:outlineLvl w:val="0"/>
        <w:rPr>
          <w:rFonts w:asciiTheme="minorHAnsi" w:hAnsiTheme="minorHAnsi"/>
          <w:sz w:val="20"/>
          <w:szCs w:val="20"/>
          <w:lang w:val="de-DE"/>
        </w:rPr>
      </w:pPr>
    </w:p>
    <w:p w14:paraId="25E7747B" w14:textId="77777777" w:rsidR="00C347ED" w:rsidRDefault="00C347ED" w:rsidP="007C546C">
      <w:pPr>
        <w:pStyle w:val="Subtitulos1"/>
        <w:spacing w:line="240" w:lineRule="auto"/>
        <w:outlineLvl w:val="0"/>
        <w:rPr>
          <w:rFonts w:asciiTheme="minorHAnsi" w:hAnsiTheme="minorHAnsi"/>
          <w:sz w:val="20"/>
          <w:szCs w:val="20"/>
          <w:lang w:val="de-DE"/>
        </w:rPr>
      </w:pPr>
    </w:p>
    <w:p w14:paraId="3B6C61CF" w14:textId="77777777" w:rsidR="00C347ED" w:rsidRDefault="00C347ED" w:rsidP="007C546C">
      <w:pPr>
        <w:pStyle w:val="Subtitulos1"/>
        <w:spacing w:line="240" w:lineRule="auto"/>
        <w:outlineLvl w:val="0"/>
        <w:rPr>
          <w:rFonts w:asciiTheme="minorHAnsi" w:hAnsiTheme="minorHAnsi"/>
          <w:sz w:val="20"/>
          <w:szCs w:val="20"/>
          <w:lang w:val="de-DE"/>
        </w:rPr>
      </w:pPr>
    </w:p>
    <w:p w14:paraId="47F114D8" w14:textId="77777777" w:rsidR="00C347ED" w:rsidRDefault="00C347ED" w:rsidP="007C546C">
      <w:pPr>
        <w:pStyle w:val="Subtitulos1"/>
        <w:spacing w:line="240" w:lineRule="auto"/>
        <w:outlineLvl w:val="0"/>
        <w:rPr>
          <w:rFonts w:asciiTheme="minorHAnsi" w:hAnsiTheme="minorHAnsi"/>
          <w:sz w:val="20"/>
          <w:szCs w:val="20"/>
          <w:lang w:val="de-DE"/>
        </w:rPr>
      </w:pPr>
    </w:p>
    <w:p w14:paraId="06B989B9" w14:textId="77777777" w:rsidR="00C347ED" w:rsidRDefault="00C347ED" w:rsidP="007C546C">
      <w:pPr>
        <w:pStyle w:val="Subtitulos1"/>
        <w:spacing w:line="240" w:lineRule="auto"/>
        <w:outlineLvl w:val="0"/>
        <w:rPr>
          <w:rFonts w:asciiTheme="minorHAnsi" w:hAnsiTheme="minorHAnsi"/>
          <w:sz w:val="20"/>
          <w:szCs w:val="20"/>
          <w:lang w:val="de-DE"/>
        </w:rPr>
      </w:pPr>
    </w:p>
    <w:p w14:paraId="16E53D39" w14:textId="77777777" w:rsidR="00C347ED" w:rsidRDefault="00C347ED" w:rsidP="007C546C">
      <w:pPr>
        <w:pStyle w:val="Subtitulos1"/>
        <w:spacing w:line="240" w:lineRule="auto"/>
        <w:outlineLvl w:val="0"/>
        <w:rPr>
          <w:rFonts w:asciiTheme="minorHAnsi" w:hAnsiTheme="minorHAnsi"/>
          <w:sz w:val="20"/>
          <w:szCs w:val="20"/>
          <w:lang w:val="de-DE"/>
        </w:rPr>
      </w:pPr>
    </w:p>
    <w:p w14:paraId="736A8454" w14:textId="77777777" w:rsidR="00C347ED" w:rsidRDefault="00C347ED" w:rsidP="007C546C">
      <w:pPr>
        <w:pStyle w:val="Subtitulos1"/>
        <w:spacing w:line="240" w:lineRule="auto"/>
        <w:outlineLvl w:val="0"/>
        <w:rPr>
          <w:rFonts w:asciiTheme="minorHAnsi" w:hAnsiTheme="minorHAnsi"/>
          <w:sz w:val="20"/>
          <w:szCs w:val="20"/>
          <w:lang w:val="de-DE"/>
        </w:rPr>
      </w:pPr>
    </w:p>
    <w:p w14:paraId="58637570" w14:textId="77777777" w:rsidR="00C347ED" w:rsidRDefault="00C347ED" w:rsidP="007C546C">
      <w:pPr>
        <w:pStyle w:val="Subtitulos1"/>
        <w:spacing w:line="240" w:lineRule="auto"/>
        <w:outlineLvl w:val="0"/>
        <w:rPr>
          <w:rFonts w:asciiTheme="minorHAnsi" w:hAnsiTheme="minorHAnsi"/>
          <w:sz w:val="20"/>
          <w:szCs w:val="20"/>
          <w:lang w:val="de-DE"/>
        </w:rPr>
      </w:pPr>
    </w:p>
    <w:p w14:paraId="7A9D2B51" w14:textId="77777777" w:rsidR="00C347ED" w:rsidRDefault="00C347ED" w:rsidP="007C546C">
      <w:pPr>
        <w:pStyle w:val="Subtitulos1"/>
        <w:spacing w:line="240" w:lineRule="auto"/>
        <w:outlineLvl w:val="0"/>
        <w:rPr>
          <w:rFonts w:asciiTheme="minorHAnsi" w:hAnsiTheme="minorHAnsi"/>
          <w:sz w:val="20"/>
          <w:szCs w:val="20"/>
          <w:lang w:val="de-DE"/>
        </w:rPr>
      </w:pPr>
    </w:p>
    <w:p w14:paraId="7A93B643" w14:textId="77777777" w:rsidR="00C347ED" w:rsidRDefault="00C347ED" w:rsidP="007C546C">
      <w:pPr>
        <w:pStyle w:val="Subtitulos1"/>
        <w:spacing w:line="240" w:lineRule="auto"/>
        <w:outlineLvl w:val="0"/>
        <w:rPr>
          <w:rFonts w:asciiTheme="minorHAnsi" w:hAnsiTheme="minorHAnsi"/>
          <w:sz w:val="20"/>
          <w:szCs w:val="20"/>
          <w:lang w:val="de-DE"/>
        </w:rPr>
      </w:pPr>
    </w:p>
    <w:p w14:paraId="0FC42181" w14:textId="77777777" w:rsidR="00C347ED" w:rsidRDefault="00C347ED" w:rsidP="007C546C">
      <w:pPr>
        <w:pStyle w:val="Subtitulos1"/>
        <w:spacing w:line="240" w:lineRule="auto"/>
        <w:outlineLvl w:val="0"/>
        <w:rPr>
          <w:rFonts w:asciiTheme="minorHAnsi" w:hAnsiTheme="minorHAnsi"/>
          <w:sz w:val="20"/>
          <w:szCs w:val="20"/>
          <w:lang w:val="de-DE"/>
        </w:rPr>
      </w:pPr>
    </w:p>
    <w:p w14:paraId="7245FA66" w14:textId="77777777" w:rsidR="00C347ED" w:rsidRDefault="00C347ED" w:rsidP="007C546C">
      <w:pPr>
        <w:pStyle w:val="Subtitulos1"/>
        <w:spacing w:line="240" w:lineRule="auto"/>
        <w:outlineLvl w:val="0"/>
        <w:rPr>
          <w:rFonts w:asciiTheme="minorHAnsi" w:hAnsiTheme="minorHAnsi"/>
          <w:sz w:val="20"/>
          <w:szCs w:val="20"/>
          <w:lang w:val="de-DE"/>
        </w:rPr>
      </w:pPr>
    </w:p>
    <w:p w14:paraId="01A3FF2A" w14:textId="77777777" w:rsidR="00C347ED" w:rsidRDefault="00C347ED" w:rsidP="007C546C">
      <w:pPr>
        <w:pStyle w:val="Subtitulos1"/>
        <w:spacing w:line="240" w:lineRule="auto"/>
        <w:outlineLvl w:val="0"/>
        <w:rPr>
          <w:rFonts w:asciiTheme="minorHAnsi" w:hAnsiTheme="minorHAnsi"/>
          <w:sz w:val="20"/>
          <w:szCs w:val="20"/>
          <w:lang w:val="de-DE"/>
        </w:rPr>
      </w:pPr>
    </w:p>
    <w:p w14:paraId="0B809526" w14:textId="77777777" w:rsidR="00C347ED" w:rsidRDefault="00C347ED" w:rsidP="007C546C">
      <w:pPr>
        <w:pStyle w:val="Subtitulos1"/>
        <w:spacing w:line="240" w:lineRule="auto"/>
        <w:outlineLvl w:val="0"/>
        <w:rPr>
          <w:rFonts w:asciiTheme="minorHAnsi" w:hAnsiTheme="minorHAnsi"/>
          <w:sz w:val="20"/>
          <w:szCs w:val="20"/>
          <w:lang w:val="de-DE"/>
        </w:rPr>
      </w:pPr>
    </w:p>
    <w:p w14:paraId="5EE690B2" w14:textId="77777777" w:rsidR="00AA617F" w:rsidRDefault="00AA617F" w:rsidP="007C546C">
      <w:pPr>
        <w:pStyle w:val="Subtitulos1"/>
        <w:spacing w:line="240" w:lineRule="auto"/>
        <w:outlineLvl w:val="0"/>
        <w:rPr>
          <w:rFonts w:asciiTheme="minorHAnsi" w:hAnsiTheme="minorHAnsi"/>
          <w:sz w:val="20"/>
          <w:szCs w:val="20"/>
          <w:lang w:val="de-DE"/>
        </w:rPr>
      </w:pPr>
    </w:p>
    <w:p w14:paraId="4E49E35A" w14:textId="77777777" w:rsidR="00AA617F" w:rsidRDefault="00AA617F" w:rsidP="007C546C">
      <w:pPr>
        <w:pStyle w:val="Subtitulos1"/>
        <w:spacing w:line="240" w:lineRule="auto"/>
        <w:outlineLvl w:val="0"/>
        <w:rPr>
          <w:rFonts w:asciiTheme="minorHAnsi" w:hAnsiTheme="minorHAnsi"/>
          <w:sz w:val="20"/>
          <w:szCs w:val="20"/>
          <w:lang w:val="de-DE"/>
        </w:rPr>
      </w:pPr>
    </w:p>
    <w:p w14:paraId="03A3DE66" w14:textId="77777777" w:rsidR="00AA617F" w:rsidRDefault="00AA617F" w:rsidP="007C546C">
      <w:pPr>
        <w:pStyle w:val="Subtitulos1"/>
        <w:spacing w:line="240" w:lineRule="auto"/>
        <w:outlineLvl w:val="0"/>
        <w:rPr>
          <w:rFonts w:asciiTheme="minorHAnsi" w:hAnsiTheme="minorHAnsi"/>
          <w:sz w:val="20"/>
          <w:szCs w:val="20"/>
          <w:lang w:val="de-DE"/>
        </w:rPr>
      </w:pPr>
    </w:p>
    <w:p w14:paraId="40979558" w14:textId="77777777" w:rsidR="00AA617F" w:rsidRDefault="00AA617F" w:rsidP="007C546C">
      <w:pPr>
        <w:pStyle w:val="Subtitulos1"/>
        <w:spacing w:line="240" w:lineRule="auto"/>
        <w:outlineLvl w:val="0"/>
        <w:rPr>
          <w:rFonts w:asciiTheme="minorHAnsi" w:hAnsiTheme="minorHAnsi"/>
          <w:sz w:val="20"/>
          <w:szCs w:val="20"/>
          <w:lang w:val="de-DE"/>
        </w:rPr>
      </w:pPr>
    </w:p>
    <w:p w14:paraId="124923D8" w14:textId="77777777" w:rsidR="00AA617F" w:rsidRDefault="00AA617F" w:rsidP="007C546C">
      <w:pPr>
        <w:pStyle w:val="Subtitulos1"/>
        <w:spacing w:line="240" w:lineRule="auto"/>
        <w:outlineLvl w:val="0"/>
        <w:rPr>
          <w:rFonts w:asciiTheme="minorHAnsi" w:hAnsiTheme="minorHAnsi"/>
          <w:sz w:val="20"/>
          <w:szCs w:val="20"/>
          <w:lang w:val="de-DE"/>
        </w:rPr>
      </w:pPr>
    </w:p>
    <w:p w14:paraId="1AF0C4E7" w14:textId="77777777" w:rsidR="00C347ED" w:rsidRDefault="00C347ED" w:rsidP="007C546C">
      <w:pPr>
        <w:pStyle w:val="Subtitulos1"/>
        <w:spacing w:line="240" w:lineRule="auto"/>
        <w:outlineLvl w:val="0"/>
        <w:rPr>
          <w:rFonts w:asciiTheme="minorHAnsi" w:hAnsiTheme="minorHAnsi"/>
          <w:sz w:val="20"/>
          <w:szCs w:val="20"/>
          <w:lang w:val="de-DE"/>
        </w:rPr>
      </w:pPr>
    </w:p>
    <w:p w14:paraId="21BE8492" w14:textId="77777777" w:rsidR="00C347ED" w:rsidRPr="00083D9B" w:rsidRDefault="00C347ED" w:rsidP="007C546C">
      <w:pPr>
        <w:pStyle w:val="Subtitulos1"/>
        <w:spacing w:line="240" w:lineRule="auto"/>
        <w:outlineLvl w:val="0"/>
        <w:rPr>
          <w:rFonts w:asciiTheme="minorHAnsi" w:hAnsiTheme="minorHAnsi"/>
          <w:sz w:val="20"/>
          <w:szCs w:val="20"/>
          <w:lang w:val="de-DE"/>
        </w:rPr>
      </w:pPr>
    </w:p>
    <w:p w14:paraId="24F0A6CA" w14:textId="77777777"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F3B4D61" w14:textId="77777777"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61144C57" w14:textId="77777777" w:rsidR="005B0658" w:rsidRPr="00AB2392" w:rsidRDefault="005B0658" w:rsidP="007C546C">
      <w:pPr>
        <w:spacing w:after="0" w:line="240" w:lineRule="auto"/>
        <w:rPr>
          <w:sz w:val="20"/>
          <w:szCs w:val="20"/>
          <w:lang w:val="en-US"/>
        </w:rPr>
      </w:pPr>
    </w:p>
    <w:p w14:paraId="62C19818" w14:textId="77777777" w:rsidR="005B0658" w:rsidRPr="00A7318D" w:rsidRDefault="005B0658" w:rsidP="007C546C">
      <w:pPr>
        <w:spacing w:after="0" w:line="240" w:lineRule="auto"/>
        <w:rPr>
          <w:sz w:val="20"/>
          <w:szCs w:val="20"/>
          <w:lang w:val="en-US"/>
        </w:rPr>
      </w:pPr>
      <w:r w:rsidRPr="007C546C">
        <w:rPr>
          <w:rFonts w:cs="Arial"/>
          <w:b/>
          <w:noProof/>
          <w:sz w:val="20"/>
          <w:szCs w:val="20"/>
          <w:lang w:val="es-MX" w:eastAsia="es-MX"/>
        </w:rPr>
        <mc:AlternateContent>
          <mc:Choice Requires="wps">
            <w:drawing>
              <wp:anchor distT="0" distB="0" distL="114300" distR="114300" simplePos="0" relativeHeight="251665408" behindDoc="0" locked="0" layoutInCell="1" allowOverlap="1" wp14:anchorId="2BD0BDD7" wp14:editId="020FA2BF">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5DB9B"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09668D6C" w14:textId="7777777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3E4C1FFB" w14:textId="77777777" w:rsidR="005B0658" w:rsidRDefault="005B0658" w:rsidP="005B0658">
                            <w:pPr>
                              <w:spacing w:after="0"/>
                              <w:jc w:val="center"/>
                              <w:rPr>
                                <w:rFonts w:ascii="Calibri" w:hAnsi="Calibri"/>
                                <w:szCs w:val="23"/>
                              </w:rPr>
                            </w:pPr>
                            <w:r>
                              <w:rPr>
                                <w:rFonts w:ascii="Calibri" w:hAnsi="Calibri"/>
                                <w:noProof/>
                                <w:szCs w:val="23"/>
                                <w:lang w:val="es-MX" w:eastAsia="es-MX"/>
                              </w:rPr>
                              <w:drawing>
                                <wp:inline distT="0" distB="0" distL="0" distR="0" wp14:anchorId="18E90ACD" wp14:editId="3F501657">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0973BF6C" w14:textId="77777777"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0BDD7" id="1 Cuadro de texto" o:spid="_x0000_s1031"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" fillcolor="white [3201]" strokeweight=".5pt">
                <v:textbox>
                  <w:txbxContent>
                    <w:p w14:paraId="2A25DB9B"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09668D6C" w14:textId="7777777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 xml:space="preserve">can be sent in separate files; in both cases they must be in JPG, ai, </w:t>
                      </w:r>
                      <w:proofErr w:type="spellStart"/>
                      <w:r w:rsidRPr="00A7318D">
                        <w:rPr>
                          <w:rFonts w:ascii="Calibri" w:hAnsi="Calibri"/>
                          <w:szCs w:val="23"/>
                          <w:lang w:val="en-US"/>
                        </w:rPr>
                        <w:t>psd</w:t>
                      </w:r>
                      <w:proofErr w:type="spellEnd"/>
                      <w:r w:rsidRPr="00A7318D">
                        <w:rPr>
                          <w:rFonts w:ascii="Calibri" w:hAnsi="Calibri"/>
                          <w:szCs w:val="23"/>
                          <w:lang w:val="en-US"/>
                        </w:rPr>
                        <w:t xml:space="preserve">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3E4C1FFB" w14:textId="77777777" w:rsidR="005B0658" w:rsidRDefault="005B0658" w:rsidP="005B0658">
                      <w:pPr>
                        <w:spacing w:after="0"/>
                        <w:jc w:val="center"/>
                        <w:rPr>
                          <w:rFonts w:ascii="Calibri" w:hAnsi="Calibri"/>
                          <w:szCs w:val="23"/>
                        </w:rPr>
                      </w:pPr>
                      <w:r>
                        <w:rPr>
                          <w:rFonts w:ascii="Calibri" w:hAnsi="Calibri"/>
                          <w:noProof/>
                          <w:szCs w:val="23"/>
                          <w:lang w:val="es-MX" w:eastAsia="es-MX"/>
                        </w:rPr>
                        <w:drawing>
                          <wp:inline distT="0" distB="0" distL="0" distR="0" wp14:anchorId="18E90ACD" wp14:editId="3F501657">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0973BF6C" w14:textId="77777777"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w:t>
                      </w:r>
                      <w:proofErr w:type="gramStart"/>
                      <w:r w:rsidRPr="00781342">
                        <w:rPr>
                          <w:rStyle w:val="Descripcin1"/>
                          <w:rFonts w:cstheme="minorHAnsi"/>
                          <w:color w:val="000000"/>
                          <w:sz w:val="20"/>
                          <w:szCs w:val="20"/>
                          <w:shd w:val="clear" w:color="auto" w:fill="FFFFFF"/>
                          <w:lang w:val="en-US"/>
                        </w:rPr>
                        <w:t>similar to</w:t>
                      </w:r>
                      <w:proofErr w:type="gramEnd"/>
                      <w:r w:rsidRPr="00781342">
                        <w:rPr>
                          <w:rStyle w:val="Descripcin1"/>
                          <w:rFonts w:cstheme="minorHAnsi"/>
                          <w:color w:val="000000"/>
                          <w:sz w:val="20"/>
                          <w:szCs w:val="20"/>
                          <w:shd w:val="clear" w:color="auto" w:fill="FFFFFF"/>
                          <w:lang w:val="en-US"/>
                        </w:rPr>
                        <w:t>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37F4BF8A"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364DD69"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F8EDB8A"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689012A"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00FEA5C4"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442A0D45"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1C4BEB55" w14:textId="77777777" w:rsidR="005B0658" w:rsidRPr="00A7318D" w:rsidRDefault="005B0658" w:rsidP="007C546C">
      <w:pPr>
        <w:spacing w:after="0" w:line="240" w:lineRule="auto"/>
        <w:rPr>
          <w:sz w:val="20"/>
          <w:szCs w:val="20"/>
          <w:lang w:val="en-US"/>
        </w:rPr>
      </w:pPr>
    </w:p>
    <w:p w14:paraId="278FE3F6" w14:textId="77777777" w:rsidR="005B0658" w:rsidRPr="00A7318D" w:rsidRDefault="005B0658" w:rsidP="007C546C">
      <w:pPr>
        <w:spacing w:line="240" w:lineRule="auto"/>
        <w:rPr>
          <w:sz w:val="20"/>
          <w:szCs w:val="20"/>
          <w:lang w:val="en-US"/>
        </w:rPr>
      </w:pPr>
    </w:p>
    <w:p w14:paraId="5629242A" w14:textId="77777777" w:rsidR="005B0658" w:rsidRPr="00A7318D" w:rsidRDefault="005B0658" w:rsidP="007C546C">
      <w:pPr>
        <w:spacing w:line="240" w:lineRule="auto"/>
        <w:rPr>
          <w:sz w:val="20"/>
          <w:szCs w:val="20"/>
          <w:lang w:val="en-US"/>
        </w:rPr>
      </w:pPr>
    </w:p>
    <w:p w14:paraId="035D4A42" w14:textId="77777777" w:rsidR="005B0658" w:rsidRPr="00A7318D" w:rsidRDefault="005B0658" w:rsidP="007C546C">
      <w:pPr>
        <w:spacing w:line="240" w:lineRule="auto"/>
        <w:rPr>
          <w:sz w:val="20"/>
          <w:szCs w:val="20"/>
          <w:lang w:val="en-US"/>
        </w:rPr>
      </w:pPr>
    </w:p>
    <w:p w14:paraId="2CF68824" w14:textId="77777777" w:rsidR="005B0658" w:rsidRPr="00A7318D" w:rsidRDefault="005B0658" w:rsidP="007C546C">
      <w:pPr>
        <w:spacing w:line="240" w:lineRule="auto"/>
        <w:rPr>
          <w:sz w:val="20"/>
          <w:szCs w:val="20"/>
          <w:lang w:val="en-US"/>
        </w:rPr>
      </w:pPr>
    </w:p>
    <w:p w14:paraId="08D18F78" w14:textId="77777777" w:rsidR="005B0658" w:rsidRPr="00A7318D" w:rsidRDefault="005B0658" w:rsidP="007C546C">
      <w:pPr>
        <w:spacing w:line="240" w:lineRule="auto"/>
        <w:rPr>
          <w:sz w:val="20"/>
          <w:szCs w:val="20"/>
          <w:lang w:val="en-US"/>
        </w:rPr>
      </w:pPr>
    </w:p>
    <w:p w14:paraId="6A799F85" w14:textId="77777777" w:rsidR="005B0658" w:rsidRPr="00A7318D" w:rsidRDefault="005B0658" w:rsidP="007C546C">
      <w:pPr>
        <w:spacing w:line="240" w:lineRule="auto"/>
        <w:rPr>
          <w:sz w:val="20"/>
          <w:szCs w:val="20"/>
          <w:lang w:val="en-US"/>
        </w:rPr>
      </w:pPr>
    </w:p>
    <w:p w14:paraId="56E9A29B" w14:textId="77777777" w:rsidR="005B0658" w:rsidRPr="00A7318D" w:rsidRDefault="005B0658" w:rsidP="007C546C">
      <w:pPr>
        <w:spacing w:line="240" w:lineRule="auto"/>
        <w:rPr>
          <w:sz w:val="20"/>
          <w:szCs w:val="20"/>
          <w:lang w:val="en-US"/>
        </w:rPr>
      </w:pPr>
    </w:p>
    <w:p w14:paraId="5C1006B9" w14:textId="77777777" w:rsidR="005B0658" w:rsidRPr="00A7318D" w:rsidRDefault="005B0658" w:rsidP="007C546C">
      <w:pPr>
        <w:spacing w:line="240" w:lineRule="auto"/>
        <w:rPr>
          <w:sz w:val="20"/>
          <w:szCs w:val="20"/>
          <w:lang w:val="en-US"/>
        </w:rPr>
      </w:pPr>
    </w:p>
    <w:p w14:paraId="6DDECF0E" w14:textId="77777777" w:rsidR="005B0658" w:rsidRPr="00A7318D" w:rsidRDefault="005B0658" w:rsidP="007C546C">
      <w:pPr>
        <w:spacing w:line="240" w:lineRule="auto"/>
        <w:rPr>
          <w:sz w:val="20"/>
          <w:szCs w:val="20"/>
          <w:lang w:val="en-US"/>
        </w:rPr>
      </w:pPr>
    </w:p>
    <w:p w14:paraId="17BA42DA" w14:textId="77777777" w:rsidR="005B0658" w:rsidRPr="00A7318D" w:rsidRDefault="005B0658" w:rsidP="007C546C">
      <w:pPr>
        <w:spacing w:line="240" w:lineRule="auto"/>
        <w:rPr>
          <w:sz w:val="20"/>
          <w:szCs w:val="20"/>
          <w:lang w:val="en-US"/>
        </w:rPr>
      </w:pPr>
    </w:p>
    <w:p w14:paraId="5FA354EC" w14:textId="77777777" w:rsidR="005B0658" w:rsidRPr="00A7318D" w:rsidRDefault="005B0658" w:rsidP="007C546C">
      <w:pPr>
        <w:spacing w:line="240" w:lineRule="auto"/>
        <w:rPr>
          <w:sz w:val="20"/>
          <w:szCs w:val="20"/>
          <w:lang w:val="en-US"/>
        </w:rPr>
      </w:pPr>
    </w:p>
    <w:p w14:paraId="17FDD6A0" w14:textId="77777777" w:rsidR="005B0658" w:rsidRPr="00A7318D" w:rsidRDefault="005B0658" w:rsidP="007C546C">
      <w:pPr>
        <w:spacing w:line="240" w:lineRule="auto"/>
        <w:rPr>
          <w:sz w:val="20"/>
          <w:szCs w:val="20"/>
          <w:lang w:val="en-US"/>
        </w:rPr>
      </w:pPr>
    </w:p>
    <w:p w14:paraId="001F7964" w14:textId="77777777" w:rsidR="005B0658" w:rsidRPr="00A7318D" w:rsidRDefault="005B0658" w:rsidP="007C546C">
      <w:pPr>
        <w:spacing w:line="240" w:lineRule="auto"/>
        <w:rPr>
          <w:sz w:val="20"/>
          <w:szCs w:val="20"/>
          <w:lang w:val="en-US"/>
        </w:rPr>
      </w:pPr>
    </w:p>
    <w:p w14:paraId="5280ACD2" w14:textId="77777777" w:rsidR="005B0658" w:rsidRPr="00A7318D" w:rsidRDefault="005B0658" w:rsidP="007C546C">
      <w:pPr>
        <w:spacing w:line="240" w:lineRule="auto"/>
        <w:rPr>
          <w:sz w:val="20"/>
          <w:szCs w:val="20"/>
          <w:lang w:val="en-US"/>
        </w:rPr>
      </w:pPr>
    </w:p>
    <w:p w14:paraId="2D72D6AC" w14:textId="77777777" w:rsidR="00F95320" w:rsidRDefault="00F95320" w:rsidP="007C546C">
      <w:pPr>
        <w:spacing w:line="240" w:lineRule="auto"/>
        <w:rPr>
          <w:sz w:val="20"/>
          <w:szCs w:val="20"/>
          <w:lang w:val="en-US"/>
        </w:rPr>
      </w:pPr>
    </w:p>
    <w:p w14:paraId="29A2594E" w14:textId="77777777" w:rsidR="00F95320" w:rsidRDefault="00F95320" w:rsidP="007C546C">
      <w:pPr>
        <w:spacing w:line="240" w:lineRule="auto"/>
        <w:rPr>
          <w:sz w:val="20"/>
          <w:szCs w:val="20"/>
          <w:lang w:val="en-US"/>
        </w:rPr>
      </w:pPr>
    </w:p>
    <w:p w14:paraId="5448D07D" w14:textId="77777777" w:rsidR="00C347ED" w:rsidRDefault="00C347ED" w:rsidP="007C546C">
      <w:pPr>
        <w:spacing w:line="240" w:lineRule="auto"/>
        <w:rPr>
          <w:sz w:val="20"/>
          <w:szCs w:val="20"/>
          <w:lang w:val="en-US"/>
        </w:rPr>
      </w:pPr>
    </w:p>
    <w:p w14:paraId="08732C5F" w14:textId="77777777" w:rsidR="00C347ED" w:rsidRDefault="00C347ED" w:rsidP="007C546C">
      <w:pPr>
        <w:spacing w:line="240" w:lineRule="auto"/>
        <w:rPr>
          <w:sz w:val="20"/>
          <w:szCs w:val="20"/>
          <w:lang w:val="en-US"/>
        </w:rPr>
      </w:pPr>
    </w:p>
    <w:p w14:paraId="4579EDA3" w14:textId="77777777" w:rsidR="00C347ED" w:rsidRDefault="00C347ED" w:rsidP="007C546C">
      <w:pPr>
        <w:spacing w:line="240" w:lineRule="auto"/>
        <w:rPr>
          <w:sz w:val="20"/>
          <w:szCs w:val="20"/>
          <w:lang w:val="en-US"/>
        </w:rPr>
      </w:pPr>
    </w:p>
    <w:p w14:paraId="719E57BC" w14:textId="77777777" w:rsidR="00C347ED" w:rsidRDefault="00C347ED" w:rsidP="007C546C">
      <w:pPr>
        <w:spacing w:line="240" w:lineRule="auto"/>
        <w:rPr>
          <w:sz w:val="20"/>
          <w:szCs w:val="20"/>
          <w:lang w:val="en-US"/>
        </w:rPr>
      </w:pPr>
    </w:p>
    <w:p w14:paraId="6298B91C" w14:textId="77777777" w:rsidR="00C347ED" w:rsidRDefault="00C347ED" w:rsidP="007C546C">
      <w:pPr>
        <w:spacing w:line="240" w:lineRule="auto"/>
        <w:rPr>
          <w:sz w:val="20"/>
          <w:szCs w:val="20"/>
          <w:lang w:val="en-US"/>
        </w:rPr>
      </w:pPr>
    </w:p>
    <w:p w14:paraId="18026415" w14:textId="77777777" w:rsidR="00C347ED" w:rsidRDefault="00C347ED" w:rsidP="007C546C">
      <w:pPr>
        <w:spacing w:line="240" w:lineRule="auto"/>
        <w:rPr>
          <w:sz w:val="20"/>
          <w:szCs w:val="20"/>
          <w:lang w:val="en-US"/>
        </w:rPr>
      </w:pPr>
    </w:p>
    <w:p w14:paraId="2EC6253D" w14:textId="77777777" w:rsidR="00C347ED" w:rsidRDefault="00C347ED" w:rsidP="007C546C">
      <w:pPr>
        <w:spacing w:line="240" w:lineRule="auto"/>
        <w:rPr>
          <w:sz w:val="20"/>
          <w:szCs w:val="20"/>
          <w:lang w:val="en-US"/>
        </w:rPr>
      </w:pPr>
    </w:p>
    <w:p w14:paraId="028F6410" w14:textId="77777777" w:rsidR="005B0658" w:rsidRPr="00A7318D" w:rsidRDefault="005B0658" w:rsidP="007C546C">
      <w:pPr>
        <w:spacing w:line="240" w:lineRule="auto"/>
        <w:rPr>
          <w:sz w:val="20"/>
          <w:szCs w:val="20"/>
          <w:lang w:val="en-US"/>
        </w:rPr>
      </w:pPr>
      <w:r w:rsidRPr="007C546C">
        <w:rPr>
          <w:noProof/>
          <w:sz w:val="20"/>
          <w:szCs w:val="20"/>
          <w:lang w:val="es-MX" w:eastAsia="es-MX"/>
        </w:rPr>
        <mc:AlternateContent>
          <mc:Choice Requires="wps">
            <w:drawing>
              <wp:anchor distT="0" distB="0" distL="114300" distR="114300" simplePos="0" relativeHeight="251666432" behindDoc="0" locked="0" layoutInCell="1" allowOverlap="1" wp14:anchorId="2CE3315C" wp14:editId="22E96434">
                <wp:simplePos x="0" y="0"/>
                <wp:positionH relativeFrom="column">
                  <wp:posOffset>120650</wp:posOffset>
                </wp:positionH>
                <wp:positionV relativeFrom="paragraph">
                  <wp:posOffset>91440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FD1B7" w14:textId="77777777" w:rsidR="005B0658" w:rsidRPr="00F57ABE" w:rsidRDefault="00F95320" w:rsidP="005B0658">
                            <w:pPr>
                              <w:spacing w:after="0"/>
                              <w:rPr>
                                <w:lang w:val="en-US"/>
                              </w:rPr>
                            </w:pPr>
                            <w:bookmarkStart w:id="1" w:name="_Hlk58591089"/>
                            <w:r w:rsidRPr="00F57ABE">
                              <w:rPr>
                                <w:lang w:val="en-US"/>
                              </w:rPr>
                              <w:t>Figures</w:t>
                            </w:r>
                          </w:p>
                          <w:p w14:paraId="772D1C50" w14:textId="77777777"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1"/>
                          <w:p w14:paraId="18A42A2B" w14:textId="77777777" w:rsidR="005B0658" w:rsidRPr="007F4D97" w:rsidRDefault="005B0658" w:rsidP="005B0658">
                            <w:pPr>
                              <w:spacing w:after="0"/>
                              <w:jc w:val="center"/>
                              <w:rPr>
                                <w:lang w:val="en-US"/>
                              </w:rPr>
                            </w:pPr>
                          </w:p>
                          <w:p w14:paraId="6CF265E5" w14:textId="77777777" w:rsidR="007F4D97" w:rsidRPr="007F4D97" w:rsidRDefault="007F4D97" w:rsidP="007F4D97">
                            <w:pPr>
                              <w:spacing w:after="0"/>
                              <w:rPr>
                                <w:sz w:val="20"/>
                                <w:szCs w:val="20"/>
                                <w:lang w:val="en-US"/>
                              </w:rPr>
                            </w:pPr>
                          </w:p>
                          <w:p w14:paraId="2A3BFDD3" w14:textId="77777777" w:rsidR="007F4D97" w:rsidRDefault="007F4D97" w:rsidP="007F4D97">
                            <w:pPr>
                              <w:spacing w:after="0"/>
                              <w:rPr>
                                <w:sz w:val="20"/>
                                <w:szCs w:val="20"/>
                                <w:lang w:val="en-US"/>
                              </w:rPr>
                            </w:pPr>
                            <w:r w:rsidRPr="007F73CC">
                              <w:rPr>
                                <w:noProof/>
                                <w:sz w:val="20"/>
                                <w:szCs w:val="20"/>
                                <w:lang w:val="es-MX" w:eastAsia="es-MX"/>
                              </w:rPr>
                              <w:drawing>
                                <wp:inline distT="0" distB="0" distL="0" distR="0" wp14:anchorId="7E75E676" wp14:editId="0C173B6D">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A855640" w14:textId="77777777" w:rsidR="007F4D97" w:rsidRDefault="007F4D97" w:rsidP="007F4D97">
                            <w:pPr>
                              <w:spacing w:after="0"/>
                              <w:rPr>
                                <w:sz w:val="20"/>
                                <w:szCs w:val="20"/>
                                <w:lang w:val="en-US"/>
                              </w:rPr>
                            </w:pPr>
                          </w:p>
                          <w:p w14:paraId="484AC3D8" w14:textId="77777777"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77481333" w14:textId="77777777" w:rsidR="005B0658" w:rsidRPr="00E10495" w:rsidRDefault="005B0658" w:rsidP="005B0658">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3315C" id="2 Cuadro de texto" o:spid="_x0000_s1032" type="#_x0000_t202" style="position:absolute;margin-left:9.5pt;margin-top:7.2pt;width:437.75pt;height:40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" fillcolor="white [3201]" strokeweight=".5pt">
                <v:textbox>
                  <w:txbxContent>
                    <w:p w14:paraId="1E4FD1B7" w14:textId="77777777" w:rsidR="005B0658" w:rsidRPr="00F57ABE" w:rsidRDefault="00F95320" w:rsidP="005B0658">
                      <w:pPr>
                        <w:spacing w:after="0"/>
                        <w:rPr>
                          <w:lang w:val="en-US"/>
                        </w:rPr>
                      </w:pPr>
                      <w:bookmarkStart w:id="63" w:name="_Hlk58591089"/>
                      <w:r w:rsidRPr="00F57ABE">
                        <w:rPr>
                          <w:lang w:val="en-US"/>
                        </w:rPr>
                        <w:t>Figures</w:t>
                      </w:r>
                    </w:p>
                    <w:p w14:paraId="772D1C50" w14:textId="77777777"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63"/>
                    <w:p w14:paraId="18A42A2B" w14:textId="77777777" w:rsidR="005B0658" w:rsidRPr="007F4D97" w:rsidRDefault="005B0658" w:rsidP="005B0658">
                      <w:pPr>
                        <w:spacing w:after="0"/>
                        <w:jc w:val="center"/>
                        <w:rPr>
                          <w:lang w:val="en-US"/>
                        </w:rPr>
                      </w:pPr>
                    </w:p>
                    <w:p w14:paraId="6CF265E5" w14:textId="77777777" w:rsidR="007F4D97" w:rsidRPr="007F4D97" w:rsidRDefault="007F4D97" w:rsidP="007F4D97">
                      <w:pPr>
                        <w:spacing w:after="0"/>
                        <w:rPr>
                          <w:sz w:val="20"/>
                          <w:szCs w:val="20"/>
                          <w:lang w:val="en-US"/>
                        </w:rPr>
                      </w:pPr>
                    </w:p>
                    <w:p w14:paraId="2A3BFDD3" w14:textId="77777777" w:rsidR="007F4D97" w:rsidRDefault="007F4D97" w:rsidP="007F4D97">
                      <w:pPr>
                        <w:spacing w:after="0"/>
                        <w:rPr>
                          <w:sz w:val="20"/>
                          <w:szCs w:val="20"/>
                          <w:lang w:val="en-US"/>
                        </w:rPr>
                      </w:pPr>
                      <w:r w:rsidRPr="007F73CC">
                        <w:rPr>
                          <w:noProof/>
                          <w:sz w:val="20"/>
                          <w:szCs w:val="20"/>
                          <w:lang w:val="es-MX" w:eastAsia="es-MX"/>
                        </w:rPr>
                        <w:drawing>
                          <wp:inline distT="0" distB="0" distL="0" distR="0" wp14:anchorId="7E75E676" wp14:editId="0C173B6D">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A855640" w14:textId="77777777" w:rsidR="007F4D97" w:rsidRDefault="007F4D97" w:rsidP="007F4D97">
                      <w:pPr>
                        <w:spacing w:after="0"/>
                        <w:rPr>
                          <w:sz w:val="20"/>
                          <w:szCs w:val="20"/>
                          <w:lang w:val="en-US"/>
                        </w:rPr>
                      </w:pPr>
                    </w:p>
                    <w:p w14:paraId="484AC3D8" w14:textId="77777777"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77481333" w14:textId="77777777" w:rsidR="005B0658" w:rsidRPr="00E10495" w:rsidRDefault="005B0658" w:rsidP="005B0658">
                      <w:pPr>
                        <w:spacing w:after="0"/>
                        <w:rPr>
                          <w:sz w:val="20"/>
                          <w:szCs w:val="20"/>
                          <w:lang w:val="en-US"/>
                        </w:rPr>
                      </w:pPr>
                    </w:p>
                  </w:txbxContent>
                </v:textbox>
              </v:shape>
            </w:pict>
          </mc:Fallback>
        </mc:AlternateContent>
      </w:r>
    </w:p>
    <w:p w14:paraId="51FE778D" w14:textId="77777777" w:rsidR="005B0658" w:rsidRPr="00A7318D" w:rsidRDefault="005B0658" w:rsidP="007C546C">
      <w:pPr>
        <w:spacing w:line="240" w:lineRule="auto"/>
        <w:rPr>
          <w:sz w:val="20"/>
          <w:szCs w:val="20"/>
          <w:lang w:val="en-US"/>
        </w:rPr>
      </w:pPr>
    </w:p>
    <w:p w14:paraId="2A3D4FD7" w14:textId="77777777" w:rsidR="005B0658" w:rsidRPr="00A7318D" w:rsidRDefault="005B0658" w:rsidP="007C546C">
      <w:pPr>
        <w:spacing w:line="240" w:lineRule="auto"/>
        <w:rPr>
          <w:sz w:val="20"/>
          <w:szCs w:val="20"/>
          <w:lang w:val="en-US"/>
        </w:rPr>
      </w:pPr>
    </w:p>
    <w:p w14:paraId="0D2CC001" w14:textId="77777777" w:rsidR="005B0658" w:rsidRPr="00A7318D" w:rsidRDefault="005B0658" w:rsidP="007C546C">
      <w:pPr>
        <w:spacing w:line="240" w:lineRule="auto"/>
        <w:rPr>
          <w:sz w:val="20"/>
          <w:szCs w:val="20"/>
          <w:lang w:val="en-US"/>
        </w:rPr>
      </w:pPr>
    </w:p>
    <w:p w14:paraId="08CE9220" w14:textId="77777777" w:rsidR="005B0658" w:rsidRPr="00A7318D" w:rsidRDefault="005B0658" w:rsidP="007C546C">
      <w:pPr>
        <w:spacing w:line="240" w:lineRule="auto"/>
        <w:rPr>
          <w:sz w:val="20"/>
          <w:szCs w:val="20"/>
          <w:lang w:val="en-US"/>
        </w:rPr>
      </w:pPr>
    </w:p>
    <w:p w14:paraId="77C88C18" w14:textId="77777777" w:rsidR="005B0658" w:rsidRPr="00A7318D" w:rsidRDefault="005B0658" w:rsidP="007C546C">
      <w:pPr>
        <w:spacing w:line="240" w:lineRule="auto"/>
        <w:rPr>
          <w:sz w:val="20"/>
          <w:szCs w:val="20"/>
          <w:lang w:val="en-US"/>
        </w:rPr>
      </w:pPr>
    </w:p>
    <w:p w14:paraId="63B376F1" w14:textId="77777777" w:rsidR="005B0658" w:rsidRPr="00A7318D" w:rsidRDefault="005B0658" w:rsidP="007C546C">
      <w:pPr>
        <w:spacing w:line="240" w:lineRule="auto"/>
        <w:rPr>
          <w:sz w:val="20"/>
          <w:szCs w:val="20"/>
          <w:lang w:val="en-US"/>
        </w:rPr>
      </w:pPr>
    </w:p>
    <w:p w14:paraId="76E6EFE9" w14:textId="77777777" w:rsidR="005B0658" w:rsidRPr="00A7318D" w:rsidRDefault="005B0658" w:rsidP="007C546C">
      <w:pPr>
        <w:spacing w:after="0" w:line="240" w:lineRule="auto"/>
        <w:rPr>
          <w:sz w:val="20"/>
          <w:szCs w:val="20"/>
          <w:lang w:val="en-US"/>
        </w:rPr>
      </w:pPr>
    </w:p>
    <w:p w14:paraId="148EC139" w14:textId="77777777" w:rsidR="005B0658" w:rsidRPr="00A7318D" w:rsidRDefault="005B0658" w:rsidP="007C546C">
      <w:pPr>
        <w:spacing w:after="0" w:line="240" w:lineRule="auto"/>
        <w:rPr>
          <w:sz w:val="20"/>
          <w:szCs w:val="20"/>
          <w:lang w:val="en-US"/>
        </w:rPr>
      </w:pPr>
    </w:p>
    <w:p w14:paraId="439759AF" w14:textId="77777777" w:rsidR="005B0658" w:rsidRPr="00A7318D" w:rsidRDefault="005B0658" w:rsidP="007C546C">
      <w:pPr>
        <w:spacing w:after="0" w:line="240" w:lineRule="auto"/>
        <w:rPr>
          <w:sz w:val="20"/>
          <w:szCs w:val="20"/>
          <w:lang w:val="en-US"/>
        </w:rPr>
      </w:pPr>
    </w:p>
    <w:p w14:paraId="20586E56" w14:textId="77777777" w:rsidR="005B0658" w:rsidRPr="00A7318D" w:rsidRDefault="005B0658" w:rsidP="007C546C">
      <w:pPr>
        <w:spacing w:after="0" w:line="240" w:lineRule="auto"/>
        <w:rPr>
          <w:sz w:val="20"/>
          <w:szCs w:val="20"/>
          <w:lang w:val="en-US"/>
        </w:rPr>
      </w:pPr>
    </w:p>
    <w:p w14:paraId="7B8D91F6" w14:textId="77777777" w:rsidR="005B0658" w:rsidRPr="00A7318D" w:rsidRDefault="005B0658" w:rsidP="007C546C">
      <w:pPr>
        <w:spacing w:after="0" w:line="240" w:lineRule="auto"/>
        <w:rPr>
          <w:sz w:val="20"/>
          <w:szCs w:val="20"/>
          <w:lang w:val="en-US"/>
        </w:rPr>
      </w:pPr>
    </w:p>
    <w:p w14:paraId="01257778" w14:textId="77777777" w:rsidR="005B0658" w:rsidRPr="00A7318D" w:rsidRDefault="005B0658" w:rsidP="007C546C">
      <w:pPr>
        <w:spacing w:after="0" w:line="240" w:lineRule="auto"/>
        <w:rPr>
          <w:sz w:val="20"/>
          <w:szCs w:val="20"/>
          <w:lang w:val="en-US"/>
        </w:rPr>
      </w:pPr>
    </w:p>
    <w:p w14:paraId="1564D5B1" w14:textId="77777777" w:rsidR="005B0658" w:rsidRPr="00A7318D" w:rsidRDefault="005B0658" w:rsidP="007C546C">
      <w:pPr>
        <w:spacing w:after="0" w:line="240" w:lineRule="auto"/>
        <w:rPr>
          <w:sz w:val="20"/>
          <w:szCs w:val="20"/>
          <w:lang w:val="en-US"/>
        </w:rPr>
      </w:pPr>
    </w:p>
    <w:p w14:paraId="5866A963" w14:textId="77777777" w:rsidR="005B0658" w:rsidRPr="00A7318D" w:rsidRDefault="005B0658" w:rsidP="007C546C">
      <w:pPr>
        <w:spacing w:after="0" w:line="240" w:lineRule="auto"/>
        <w:rPr>
          <w:sz w:val="20"/>
          <w:szCs w:val="20"/>
          <w:lang w:val="en-US"/>
        </w:rPr>
      </w:pPr>
    </w:p>
    <w:p w14:paraId="757D283F" w14:textId="77777777" w:rsidR="005B0658" w:rsidRPr="00A7318D" w:rsidRDefault="005B0658" w:rsidP="007C546C">
      <w:pPr>
        <w:spacing w:after="0" w:line="240" w:lineRule="auto"/>
        <w:rPr>
          <w:sz w:val="20"/>
          <w:szCs w:val="20"/>
          <w:lang w:val="en-US"/>
        </w:rPr>
      </w:pPr>
    </w:p>
    <w:p w14:paraId="5D7DE2FC" w14:textId="77777777" w:rsidR="005B0658" w:rsidRPr="00A7318D" w:rsidRDefault="005B0658" w:rsidP="007C546C">
      <w:pPr>
        <w:spacing w:after="0" w:line="240" w:lineRule="auto"/>
        <w:rPr>
          <w:sz w:val="20"/>
          <w:szCs w:val="20"/>
          <w:lang w:val="en-US"/>
        </w:rPr>
      </w:pPr>
    </w:p>
    <w:p w14:paraId="4179BF2E" w14:textId="77777777" w:rsidR="005B0658" w:rsidRPr="00A7318D" w:rsidRDefault="005B0658" w:rsidP="007C546C">
      <w:pPr>
        <w:spacing w:after="0" w:line="240" w:lineRule="auto"/>
        <w:rPr>
          <w:sz w:val="20"/>
          <w:szCs w:val="20"/>
          <w:lang w:val="en-US"/>
        </w:rPr>
      </w:pPr>
    </w:p>
    <w:p w14:paraId="76A8152F" w14:textId="77777777" w:rsidR="005B0658" w:rsidRPr="00A7318D" w:rsidRDefault="005B0658" w:rsidP="007C546C">
      <w:pPr>
        <w:spacing w:after="0" w:line="240" w:lineRule="auto"/>
        <w:rPr>
          <w:sz w:val="20"/>
          <w:szCs w:val="20"/>
          <w:lang w:val="en-US"/>
        </w:rPr>
      </w:pPr>
    </w:p>
    <w:p w14:paraId="2941A53C" w14:textId="77777777" w:rsidR="005B0658" w:rsidRPr="00A7318D" w:rsidRDefault="005B0658" w:rsidP="007C546C">
      <w:pPr>
        <w:spacing w:after="0" w:line="240" w:lineRule="auto"/>
        <w:rPr>
          <w:sz w:val="20"/>
          <w:szCs w:val="20"/>
          <w:lang w:val="en-US"/>
        </w:rPr>
      </w:pPr>
    </w:p>
    <w:p w14:paraId="566CBDB2" w14:textId="77777777" w:rsidR="005B0658" w:rsidRPr="00A7318D" w:rsidRDefault="005B0658" w:rsidP="007C546C">
      <w:pPr>
        <w:spacing w:after="0" w:line="240" w:lineRule="auto"/>
        <w:rPr>
          <w:sz w:val="20"/>
          <w:szCs w:val="20"/>
          <w:lang w:val="en-US"/>
        </w:rPr>
      </w:pPr>
    </w:p>
    <w:p w14:paraId="24B639C5" w14:textId="77777777" w:rsidR="005B0658" w:rsidRPr="00A7318D" w:rsidRDefault="005B0658" w:rsidP="007C546C">
      <w:pPr>
        <w:spacing w:after="0" w:line="240" w:lineRule="auto"/>
        <w:rPr>
          <w:sz w:val="20"/>
          <w:szCs w:val="20"/>
          <w:lang w:val="en-US"/>
        </w:rPr>
      </w:pPr>
    </w:p>
    <w:p w14:paraId="7DD307D0" w14:textId="77777777" w:rsidR="005B0658" w:rsidRPr="00A7318D" w:rsidRDefault="005B0658" w:rsidP="007C546C">
      <w:pPr>
        <w:spacing w:after="0" w:line="240" w:lineRule="auto"/>
        <w:rPr>
          <w:sz w:val="20"/>
          <w:szCs w:val="20"/>
          <w:lang w:val="en-US"/>
        </w:rPr>
      </w:pPr>
    </w:p>
    <w:p w14:paraId="23DFC12F" w14:textId="77777777" w:rsidR="005B0658" w:rsidRPr="00A7318D" w:rsidRDefault="005B0658" w:rsidP="007C546C">
      <w:pPr>
        <w:spacing w:after="0" w:line="240" w:lineRule="auto"/>
        <w:rPr>
          <w:sz w:val="20"/>
          <w:szCs w:val="20"/>
          <w:lang w:val="en-US"/>
        </w:rPr>
      </w:pPr>
    </w:p>
    <w:p w14:paraId="5A02DCE6" w14:textId="77777777" w:rsidR="005B0658" w:rsidRPr="00A7318D" w:rsidRDefault="005B0658" w:rsidP="007C546C">
      <w:pPr>
        <w:spacing w:after="0" w:line="240" w:lineRule="auto"/>
        <w:rPr>
          <w:sz w:val="20"/>
          <w:szCs w:val="20"/>
          <w:lang w:val="en-US"/>
        </w:rPr>
      </w:pPr>
    </w:p>
    <w:p w14:paraId="3AE13F91" w14:textId="77777777" w:rsidR="005B0658" w:rsidRPr="00A7318D" w:rsidRDefault="005B0658" w:rsidP="007C546C">
      <w:pPr>
        <w:spacing w:after="0" w:line="240" w:lineRule="auto"/>
        <w:rPr>
          <w:sz w:val="20"/>
          <w:szCs w:val="20"/>
          <w:lang w:val="en-US"/>
        </w:rPr>
      </w:pPr>
    </w:p>
    <w:p w14:paraId="6E50799C" w14:textId="77777777" w:rsidR="005B0658" w:rsidRPr="00A7318D" w:rsidRDefault="005B0658" w:rsidP="007C546C">
      <w:pPr>
        <w:spacing w:after="0" w:line="240" w:lineRule="auto"/>
        <w:rPr>
          <w:sz w:val="20"/>
          <w:szCs w:val="20"/>
          <w:lang w:val="en-US"/>
        </w:rPr>
      </w:pPr>
    </w:p>
    <w:p w14:paraId="20565102" w14:textId="77777777" w:rsidR="005B0658" w:rsidRPr="00A7318D" w:rsidRDefault="005B0658" w:rsidP="007C546C">
      <w:pPr>
        <w:spacing w:after="0" w:line="240" w:lineRule="auto"/>
        <w:rPr>
          <w:sz w:val="20"/>
          <w:szCs w:val="20"/>
          <w:lang w:val="en-US"/>
        </w:rPr>
      </w:pPr>
    </w:p>
    <w:p w14:paraId="2A6E6C74" w14:textId="77777777" w:rsidR="005B0658" w:rsidRPr="00A7318D" w:rsidRDefault="005B0658" w:rsidP="007C546C">
      <w:pPr>
        <w:spacing w:after="0" w:line="240" w:lineRule="auto"/>
        <w:rPr>
          <w:sz w:val="20"/>
          <w:szCs w:val="20"/>
          <w:lang w:val="en-US"/>
        </w:rPr>
      </w:pPr>
    </w:p>
    <w:p w14:paraId="694376DB" w14:textId="77777777" w:rsidR="005B0658" w:rsidRPr="00A7318D" w:rsidRDefault="005B0658" w:rsidP="007C546C">
      <w:pPr>
        <w:spacing w:after="0" w:line="240" w:lineRule="auto"/>
        <w:rPr>
          <w:sz w:val="20"/>
          <w:szCs w:val="20"/>
          <w:lang w:val="en-US"/>
        </w:rPr>
      </w:pPr>
    </w:p>
    <w:p w14:paraId="5C338BCB" w14:textId="77777777" w:rsidR="005B0658" w:rsidRPr="00A7318D" w:rsidRDefault="005B0658" w:rsidP="007C546C">
      <w:pPr>
        <w:spacing w:after="0" w:line="240" w:lineRule="auto"/>
        <w:rPr>
          <w:sz w:val="20"/>
          <w:szCs w:val="20"/>
          <w:lang w:val="en-US"/>
        </w:rPr>
      </w:pPr>
    </w:p>
    <w:p w14:paraId="4086DB97" w14:textId="77777777" w:rsidR="005B0658" w:rsidRPr="00A7318D" w:rsidRDefault="005B0658" w:rsidP="007C546C">
      <w:pPr>
        <w:spacing w:after="0" w:line="240" w:lineRule="auto"/>
        <w:rPr>
          <w:sz w:val="20"/>
          <w:szCs w:val="20"/>
          <w:lang w:val="en-US"/>
        </w:rPr>
      </w:pPr>
    </w:p>
    <w:p w14:paraId="10A2F877" w14:textId="77777777" w:rsidR="005B0658" w:rsidRPr="00A7318D" w:rsidRDefault="005B0658" w:rsidP="007C546C">
      <w:pPr>
        <w:spacing w:after="0" w:line="240" w:lineRule="auto"/>
        <w:rPr>
          <w:sz w:val="20"/>
          <w:szCs w:val="20"/>
          <w:lang w:val="en-US"/>
        </w:rPr>
      </w:pPr>
    </w:p>
    <w:p w14:paraId="5722A114" w14:textId="77777777" w:rsidR="005B0658" w:rsidRPr="00A7318D" w:rsidRDefault="005B0658" w:rsidP="007C546C">
      <w:pPr>
        <w:spacing w:after="0" w:line="240" w:lineRule="auto"/>
        <w:rPr>
          <w:sz w:val="20"/>
          <w:szCs w:val="20"/>
          <w:lang w:val="en-US"/>
        </w:rPr>
      </w:pPr>
    </w:p>
    <w:p w14:paraId="668A70C7" w14:textId="77777777" w:rsidR="005B0658" w:rsidRPr="00A7318D" w:rsidRDefault="005B0658" w:rsidP="007C546C">
      <w:pPr>
        <w:spacing w:after="0" w:line="240" w:lineRule="auto"/>
        <w:rPr>
          <w:sz w:val="20"/>
          <w:szCs w:val="20"/>
          <w:lang w:val="en-US"/>
        </w:rPr>
      </w:pPr>
    </w:p>
    <w:p w14:paraId="68156D70" w14:textId="77777777" w:rsidR="007C546C" w:rsidRPr="00A7318D" w:rsidRDefault="007C546C" w:rsidP="007C546C">
      <w:pPr>
        <w:spacing w:after="0" w:line="240" w:lineRule="auto"/>
        <w:rPr>
          <w:sz w:val="20"/>
          <w:szCs w:val="20"/>
          <w:lang w:val="en-US"/>
        </w:rPr>
      </w:pPr>
    </w:p>
    <w:p w14:paraId="19145827" w14:textId="77777777" w:rsidR="007C546C" w:rsidRPr="00A7318D" w:rsidRDefault="007C546C" w:rsidP="007C546C">
      <w:pPr>
        <w:spacing w:after="0" w:line="240" w:lineRule="auto"/>
        <w:rPr>
          <w:sz w:val="20"/>
          <w:szCs w:val="20"/>
          <w:lang w:val="en-US"/>
        </w:rPr>
      </w:pPr>
    </w:p>
    <w:p w14:paraId="3C868A50" w14:textId="77777777" w:rsidR="007C546C" w:rsidRPr="00A7318D" w:rsidRDefault="007C546C" w:rsidP="007C546C">
      <w:pPr>
        <w:spacing w:after="0" w:line="240" w:lineRule="auto"/>
        <w:rPr>
          <w:sz w:val="20"/>
          <w:szCs w:val="20"/>
          <w:lang w:val="en-US"/>
        </w:rPr>
      </w:pPr>
    </w:p>
    <w:p w14:paraId="1074F71B" w14:textId="77777777" w:rsidR="007C546C" w:rsidRPr="00A7318D" w:rsidRDefault="007C546C" w:rsidP="007C546C">
      <w:pPr>
        <w:spacing w:after="0" w:line="240" w:lineRule="auto"/>
        <w:rPr>
          <w:sz w:val="20"/>
          <w:szCs w:val="20"/>
          <w:lang w:val="en-US"/>
        </w:rPr>
      </w:pPr>
    </w:p>
    <w:p w14:paraId="72388AB1" w14:textId="77777777" w:rsidR="007C546C" w:rsidRPr="00A7318D" w:rsidRDefault="007C546C" w:rsidP="007C546C">
      <w:pPr>
        <w:spacing w:after="0" w:line="240" w:lineRule="auto"/>
        <w:rPr>
          <w:sz w:val="20"/>
          <w:szCs w:val="20"/>
          <w:lang w:val="en-US"/>
        </w:rPr>
      </w:pPr>
    </w:p>
    <w:p w14:paraId="7E2D97DE" w14:textId="77777777" w:rsidR="005B0658" w:rsidRPr="00A7318D" w:rsidRDefault="005B0658" w:rsidP="007C546C">
      <w:pPr>
        <w:spacing w:after="0" w:line="240" w:lineRule="auto"/>
        <w:rPr>
          <w:sz w:val="20"/>
          <w:szCs w:val="20"/>
          <w:lang w:val="en-US"/>
        </w:rPr>
      </w:pPr>
    </w:p>
    <w:p w14:paraId="36280B52" w14:textId="77777777" w:rsidR="00B44E08" w:rsidRPr="00A7318D" w:rsidRDefault="00B44E08" w:rsidP="007C546C">
      <w:pPr>
        <w:spacing w:after="0" w:line="240" w:lineRule="auto"/>
        <w:rPr>
          <w:sz w:val="20"/>
          <w:szCs w:val="20"/>
          <w:lang w:val="en-US"/>
        </w:rPr>
      </w:pPr>
    </w:p>
    <w:p w14:paraId="39472361" w14:textId="77777777" w:rsidR="00B44E08" w:rsidRPr="00A7318D" w:rsidRDefault="00B44E08" w:rsidP="007C546C">
      <w:pPr>
        <w:spacing w:after="0" w:line="240" w:lineRule="auto"/>
        <w:rPr>
          <w:sz w:val="20"/>
          <w:szCs w:val="20"/>
          <w:lang w:val="en-US"/>
        </w:rPr>
      </w:pPr>
    </w:p>
    <w:p w14:paraId="79250ADD" w14:textId="77777777" w:rsidR="005B0658" w:rsidRPr="00A7318D" w:rsidRDefault="005B0658" w:rsidP="007C546C">
      <w:pPr>
        <w:spacing w:after="0" w:line="240" w:lineRule="auto"/>
        <w:rPr>
          <w:sz w:val="20"/>
          <w:szCs w:val="20"/>
          <w:lang w:val="en-US"/>
        </w:rPr>
      </w:pPr>
    </w:p>
    <w:p w14:paraId="1D1EBD31" w14:textId="77777777" w:rsidR="005B0658" w:rsidRPr="00A7318D" w:rsidRDefault="005B0658" w:rsidP="007C546C">
      <w:pPr>
        <w:spacing w:after="0" w:line="240" w:lineRule="auto"/>
        <w:rPr>
          <w:sz w:val="20"/>
          <w:szCs w:val="20"/>
          <w:lang w:val="en-US"/>
        </w:rPr>
      </w:pPr>
    </w:p>
    <w:p w14:paraId="3F4CD2D9" w14:textId="77777777" w:rsidR="005B0658" w:rsidRPr="00A7318D" w:rsidRDefault="005B0658" w:rsidP="007C546C">
      <w:pPr>
        <w:spacing w:after="0" w:line="240" w:lineRule="auto"/>
        <w:rPr>
          <w:sz w:val="20"/>
          <w:szCs w:val="20"/>
          <w:lang w:val="en-US"/>
        </w:rPr>
      </w:pPr>
    </w:p>
    <w:p w14:paraId="0141A4B4" w14:textId="77777777" w:rsidR="005B0658" w:rsidRPr="00A7318D" w:rsidRDefault="005B0658" w:rsidP="007C546C">
      <w:pPr>
        <w:spacing w:after="0" w:line="240" w:lineRule="auto"/>
        <w:rPr>
          <w:sz w:val="20"/>
          <w:szCs w:val="20"/>
          <w:lang w:val="en-US"/>
        </w:rPr>
      </w:pPr>
    </w:p>
    <w:p w14:paraId="4E584703" w14:textId="77777777" w:rsidR="005B0658" w:rsidRPr="00A7318D" w:rsidRDefault="005B0658" w:rsidP="007C546C">
      <w:pPr>
        <w:spacing w:after="0" w:line="240" w:lineRule="auto"/>
        <w:rPr>
          <w:sz w:val="20"/>
          <w:szCs w:val="20"/>
          <w:lang w:val="en-US"/>
        </w:rPr>
      </w:pPr>
      <w:r w:rsidRPr="007C546C">
        <w:rPr>
          <w:noProof/>
          <w:sz w:val="20"/>
          <w:szCs w:val="20"/>
          <w:lang w:val="es-MX" w:eastAsia="es-MX"/>
        </w:rPr>
        <mc:AlternateContent>
          <mc:Choice Requires="wps">
            <w:drawing>
              <wp:anchor distT="0" distB="0" distL="114300" distR="114300" simplePos="0" relativeHeight="251667456" behindDoc="0" locked="0" layoutInCell="1" allowOverlap="1" wp14:anchorId="6EB5D7D5" wp14:editId="51260861">
                <wp:simplePos x="0" y="0"/>
                <wp:positionH relativeFrom="column">
                  <wp:posOffset>194310</wp:posOffset>
                </wp:positionH>
                <wp:positionV relativeFrom="paragraph">
                  <wp:posOffset>76835</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46738" w14:textId="77777777"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74288AAF" w14:textId="77777777"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525D5662" w14:textId="77777777" w:rsidR="005B0658" w:rsidRPr="00B96F82" w:rsidRDefault="005B0658" w:rsidP="005B0658">
                            <w:pPr>
                              <w:spacing w:after="0"/>
                              <w:rPr>
                                <w:lang w:val="en-US"/>
                              </w:rPr>
                            </w:pPr>
                          </w:p>
                          <w:p w14:paraId="61C7BC59" w14:textId="77777777" w:rsidR="005B0658" w:rsidRDefault="00FE5A0F" w:rsidP="005B0658">
                            <w:pPr>
                              <w:spacing w:after="0"/>
                            </w:pPr>
                            <w:r>
                              <w:rPr>
                                <w:noProof/>
                                <w:lang w:val="es-MX" w:eastAsia="es-MX"/>
                              </w:rPr>
                              <w:drawing>
                                <wp:inline distT="0" distB="0" distL="0" distR="0" wp14:anchorId="724F7021" wp14:editId="6C8D9048">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D7D5" id="7 Cuadro de texto" o:spid="_x0000_s1033" type="#_x0000_t202" style="position:absolute;margin-left:15.3pt;margin-top:6.05pt;width:453.3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" fillcolor="white [3201]" strokeweight=".5pt">
                <v:textbox>
                  <w:txbxContent>
                    <w:p w14:paraId="0DF46738" w14:textId="77777777"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74288AAF" w14:textId="77777777"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525D5662" w14:textId="77777777" w:rsidR="005B0658" w:rsidRPr="00B96F82" w:rsidRDefault="005B0658" w:rsidP="005B0658">
                      <w:pPr>
                        <w:spacing w:after="0"/>
                        <w:rPr>
                          <w:lang w:val="en-US"/>
                        </w:rPr>
                      </w:pPr>
                    </w:p>
                    <w:p w14:paraId="61C7BC59" w14:textId="77777777" w:rsidR="005B0658" w:rsidRDefault="00FE5A0F" w:rsidP="005B0658">
                      <w:pPr>
                        <w:spacing w:after="0"/>
                      </w:pPr>
                      <w:r>
                        <w:rPr>
                          <w:noProof/>
                          <w:lang w:val="es-MX" w:eastAsia="es-MX"/>
                        </w:rPr>
                        <w:drawing>
                          <wp:inline distT="0" distB="0" distL="0" distR="0" wp14:anchorId="724F7021" wp14:editId="6C8D9048">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p w14:paraId="2BA90BB8" w14:textId="77777777" w:rsidR="005B0658" w:rsidRPr="00A7318D" w:rsidRDefault="005B0658" w:rsidP="007C546C">
      <w:pPr>
        <w:spacing w:after="0" w:line="240" w:lineRule="auto"/>
        <w:rPr>
          <w:sz w:val="20"/>
          <w:szCs w:val="20"/>
          <w:lang w:val="en-US"/>
        </w:rPr>
      </w:pPr>
    </w:p>
    <w:p w14:paraId="0F3357AE" w14:textId="77777777" w:rsidR="005B0658" w:rsidRPr="00A7318D" w:rsidRDefault="005B0658" w:rsidP="007C546C">
      <w:pPr>
        <w:spacing w:after="0" w:line="240" w:lineRule="auto"/>
        <w:rPr>
          <w:sz w:val="20"/>
          <w:szCs w:val="20"/>
          <w:lang w:val="en-US"/>
        </w:rPr>
      </w:pPr>
    </w:p>
    <w:p w14:paraId="3FB76CC7" w14:textId="77777777" w:rsidR="005B0658" w:rsidRPr="00A7318D" w:rsidRDefault="005B0658" w:rsidP="007C546C">
      <w:pPr>
        <w:spacing w:after="0" w:line="240" w:lineRule="auto"/>
        <w:rPr>
          <w:sz w:val="20"/>
          <w:szCs w:val="20"/>
          <w:lang w:val="en-US"/>
        </w:rPr>
      </w:pPr>
    </w:p>
    <w:p w14:paraId="7AD4DB77" w14:textId="77777777" w:rsidR="005B0658" w:rsidRPr="00A7318D" w:rsidRDefault="005B0658" w:rsidP="007C546C">
      <w:pPr>
        <w:spacing w:after="0" w:line="240" w:lineRule="auto"/>
        <w:rPr>
          <w:sz w:val="20"/>
          <w:szCs w:val="20"/>
          <w:lang w:val="en-US"/>
        </w:rPr>
      </w:pPr>
    </w:p>
    <w:p w14:paraId="52F467E1" w14:textId="77777777" w:rsidR="005B0658" w:rsidRPr="00A7318D" w:rsidRDefault="005B0658" w:rsidP="007C546C">
      <w:pPr>
        <w:spacing w:after="0" w:line="240" w:lineRule="auto"/>
        <w:rPr>
          <w:sz w:val="20"/>
          <w:szCs w:val="20"/>
          <w:lang w:val="en-US"/>
        </w:rPr>
      </w:pPr>
    </w:p>
    <w:p w14:paraId="05420220" w14:textId="77777777" w:rsidR="005B0658" w:rsidRPr="00A7318D" w:rsidRDefault="005B0658" w:rsidP="007C546C">
      <w:pPr>
        <w:spacing w:after="0" w:line="240" w:lineRule="auto"/>
        <w:ind w:left="567" w:hanging="567"/>
        <w:jc w:val="both"/>
        <w:rPr>
          <w:sz w:val="20"/>
          <w:szCs w:val="20"/>
          <w:lang w:val="en-US"/>
        </w:rPr>
      </w:pPr>
    </w:p>
    <w:p w14:paraId="505841DE" w14:textId="77777777" w:rsidR="005B0658" w:rsidRPr="00A7318D" w:rsidRDefault="005B0658" w:rsidP="007C546C">
      <w:pPr>
        <w:spacing w:after="0" w:line="240" w:lineRule="auto"/>
        <w:ind w:left="567" w:hanging="567"/>
        <w:jc w:val="both"/>
        <w:rPr>
          <w:sz w:val="20"/>
          <w:szCs w:val="20"/>
          <w:lang w:val="en-US"/>
        </w:rPr>
      </w:pPr>
    </w:p>
    <w:p w14:paraId="64E3BCFC"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851A2" w14:textId="77777777" w:rsidR="00BC6DCF" w:rsidRDefault="00BC6DCF" w:rsidP="001E2C81">
      <w:pPr>
        <w:spacing w:after="0" w:line="240" w:lineRule="auto"/>
      </w:pPr>
      <w:r>
        <w:separator/>
      </w:r>
    </w:p>
  </w:endnote>
  <w:endnote w:type="continuationSeparator" w:id="0">
    <w:p w14:paraId="49B1BD84" w14:textId="77777777" w:rsidR="00BC6DCF" w:rsidRDefault="00BC6DCF"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23C2E4BA"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val="es-MX" w:eastAsia="es-MX"/>
          </w:rPr>
          <w:drawing>
            <wp:anchor distT="0" distB="0" distL="114300" distR="114300" simplePos="0" relativeHeight="251661312" behindDoc="0" locked="0" layoutInCell="1" allowOverlap="1" wp14:anchorId="789B325F" wp14:editId="74E85B8C">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val="es-MX" w:eastAsia="es-MX"/>
          </w:rPr>
          <w:drawing>
            <wp:anchor distT="0" distB="0" distL="114300" distR="114300" simplePos="0" relativeHeight="251663360" behindDoc="0" locked="0" layoutInCell="1" allowOverlap="1" wp14:anchorId="110CFF6D" wp14:editId="3AAFABED">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06CD6780"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BC8D" w14:textId="77777777" w:rsidR="00730B57" w:rsidRPr="00AB1E4A" w:rsidRDefault="00730B57" w:rsidP="00081322">
    <w:pPr>
      <w:pStyle w:val="Piedepgina"/>
      <w:tabs>
        <w:tab w:val="clear" w:pos="8838"/>
      </w:tabs>
      <w:ind w:right="-518"/>
      <w:jc w:val="right"/>
      <w:rPr>
        <w:lang w:val="en-US"/>
      </w:rPr>
    </w:pPr>
    <w:r w:rsidRPr="00081322">
      <w:rPr>
        <w:noProof/>
        <w:lang w:val="es-MX" w:eastAsia="es-MX"/>
      </w:rPr>
      <w:drawing>
        <wp:anchor distT="0" distB="0" distL="114300" distR="114300" simplePos="0" relativeHeight="251667456" behindDoc="0" locked="0" layoutInCell="1" allowOverlap="1" wp14:anchorId="1283A1AF" wp14:editId="5EDE7091">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val="es-MX" w:eastAsia="es-MX"/>
      </w:rPr>
      <w:drawing>
        <wp:anchor distT="0" distB="0" distL="114300" distR="114300" simplePos="0" relativeHeight="251665408" behindDoc="0" locked="0" layoutInCell="1" allowOverlap="1" wp14:anchorId="16915B25" wp14:editId="61626691">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r>
      <w:rPr>
        <w:rFonts w:ascii="Arial" w:hAnsi="Arial" w:cs="Arial"/>
        <w:color w:val="808080"/>
        <w:sz w:val="20"/>
        <w:szCs w:val="20"/>
        <w:lang w:val="en-US"/>
      </w:rPr>
      <w:t>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35545959"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1CFC3" w14:textId="77777777" w:rsidR="00BC6DCF" w:rsidRDefault="00BC6DCF" w:rsidP="001E2C81">
      <w:pPr>
        <w:spacing w:after="0" w:line="240" w:lineRule="auto"/>
      </w:pPr>
      <w:r>
        <w:separator/>
      </w:r>
    </w:p>
  </w:footnote>
  <w:footnote w:type="continuationSeparator" w:id="0">
    <w:p w14:paraId="162CE47C" w14:textId="77777777" w:rsidR="00BC6DCF" w:rsidRDefault="00BC6DCF"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FB76" w14:textId="77777777" w:rsidR="00730B57" w:rsidRDefault="00730B57">
    <w:pPr>
      <w:pStyle w:val="Encabezado"/>
    </w:pPr>
    <w:r>
      <w:rPr>
        <w:rFonts w:asciiTheme="majorHAnsi" w:eastAsiaTheme="majorEastAsia" w:hAnsiTheme="majorHAnsi" w:cstheme="majorBidi"/>
        <w:noProof/>
        <w:lang w:val="es-MX" w:eastAsia="es-MX"/>
      </w:rPr>
      <mc:AlternateContent>
        <mc:Choice Requires="wps">
          <w:drawing>
            <wp:anchor distT="0" distB="0" distL="114300" distR="114300" simplePos="0" relativeHeight="251651072" behindDoc="1" locked="0" layoutInCell="1" allowOverlap="1" wp14:anchorId="6DB48CD2" wp14:editId="428B370B">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5EF8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val="es-MX" w:eastAsia="es-MX"/>
      </w:rPr>
      <mc:AlternateContent>
        <mc:Choice Requires="wps">
          <w:drawing>
            <wp:anchor distT="0" distB="0" distL="114300" distR="114300" simplePos="0" relativeHeight="251649024" behindDoc="1" locked="0" layoutInCell="1" allowOverlap="1" wp14:anchorId="71CB8A45" wp14:editId="28845A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0DE50263"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CB8A45" id="Rectángulo 472" o:spid="_x0000_s1034"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" fillcolor="#0e2786" stroked="f">
              <v:fill opacity="32896f"/>
              <v:textbox>
                <w:txbxContent>
                  <w:p w14:paraId="0DE50263"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CCA5"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val="es-MX" w:eastAsia="es-MX"/>
      </w:rPr>
      <mc:AlternateContent>
        <mc:Choice Requires="wps">
          <w:drawing>
            <wp:anchor distT="0" distB="0" distL="114300" distR="114300" simplePos="0" relativeHeight="251659264" behindDoc="1" locked="0" layoutInCell="1" allowOverlap="1" wp14:anchorId="006366D6" wp14:editId="006CDB04">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386D"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val="es-MX" w:eastAsia="es-MX"/>
      </w:rPr>
      <w:drawing>
        <wp:anchor distT="0" distB="0" distL="114300" distR="114300" simplePos="0" relativeHeight="251655168" behindDoc="1" locked="0" layoutInCell="1" allowOverlap="1" wp14:anchorId="6B1ACF91" wp14:editId="7E99CED8">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val="es-MX" w:eastAsia="es-MX"/>
      </w:rPr>
      <mc:AlternateContent>
        <mc:Choice Requires="wps">
          <w:drawing>
            <wp:anchor distT="0" distB="0" distL="114300" distR="114300" simplePos="0" relativeHeight="251657216" behindDoc="1" locked="0" layoutInCell="1" allowOverlap="1" wp14:anchorId="6DA11F3D" wp14:editId="59386138">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01CEADF9"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DA11F3D" id="_x0000_s1035"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" fillcolor="#0e2786" stroked="f">
              <v:fill opacity="32896f"/>
              <v:textbox>
                <w:txbxContent>
                  <w:p w14:paraId="01CEADF9"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val="es-MX" w:eastAsia="es-MX"/>
      </w:rPr>
      <mc:AlternateContent>
        <mc:Choice Requires="wps">
          <w:drawing>
            <wp:anchor distT="0" distB="0" distL="114300" distR="114300" simplePos="0" relativeHeight="251653120" behindDoc="0" locked="0" layoutInCell="1" allowOverlap="1" wp14:anchorId="62F67723" wp14:editId="244552BB">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24B33CB"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035F800E"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554849237">
    <w:abstractNumId w:val="1"/>
  </w:num>
  <w:num w:numId="2" w16cid:durableId="1047492828">
    <w:abstractNumId w:val="0"/>
  </w:num>
  <w:num w:numId="3" w16cid:durableId="78601521">
    <w:abstractNumId w:val="3"/>
  </w:num>
  <w:num w:numId="4" w16cid:durableId="1799102139">
    <w:abstractNumId w:val="5"/>
  </w:num>
  <w:num w:numId="5" w16cid:durableId="304622098">
    <w:abstractNumId w:val="2"/>
  </w:num>
  <w:num w:numId="6" w16cid:durableId="533274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attachedTemplate r:id="rId1"/>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DD3"/>
    <w:rsid w:val="00024AB5"/>
    <w:rsid w:val="00074BB1"/>
    <w:rsid w:val="00075C8B"/>
    <w:rsid w:val="00080BCA"/>
    <w:rsid w:val="00081322"/>
    <w:rsid w:val="00083D9B"/>
    <w:rsid w:val="00087599"/>
    <w:rsid w:val="00095D42"/>
    <w:rsid w:val="00097043"/>
    <w:rsid w:val="000C666A"/>
    <w:rsid w:val="000D4B67"/>
    <w:rsid w:val="000E3BEE"/>
    <w:rsid w:val="000E6327"/>
    <w:rsid w:val="000E6C3F"/>
    <w:rsid w:val="000F0C9A"/>
    <w:rsid w:val="000F180C"/>
    <w:rsid w:val="000F39DE"/>
    <w:rsid w:val="000F6139"/>
    <w:rsid w:val="000F7A26"/>
    <w:rsid w:val="001043C8"/>
    <w:rsid w:val="0010682B"/>
    <w:rsid w:val="00107B45"/>
    <w:rsid w:val="00121CC4"/>
    <w:rsid w:val="00125180"/>
    <w:rsid w:val="00130E71"/>
    <w:rsid w:val="00141272"/>
    <w:rsid w:val="00142981"/>
    <w:rsid w:val="00151E54"/>
    <w:rsid w:val="00152FD5"/>
    <w:rsid w:val="001535AB"/>
    <w:rsid w:val="00154AB7"/>
    <w:rsid w:val="00161AAC"/>
    <w:rsid w:val="00173E00"/>
    <w:rsid w:val="00182A66"/>
    <w:rsid w:val="00182CF4"/>
    <w:rsid w:val="00194577"/>
    <w:rsid w:val="0019517E"/>
    <w:rsid w:val="001A791C"/>
    <w:rsid w:val="001B3315"/>
    <w:rsid w:val="001B3641"/>
    <w:rsid w:val="001C0BF5"/>
    <w:rsid w:val="001C784B"/>
    <w:rsid w:val="001D197A"/>
    <w:rsid w:val="001E2C81"/>
    <w:rsid w:val="001E774A"/>
    <w:rsid w:val="001F762F"/>
    <w:rsid w:val="00204B77"/>
    <w:rsid w:val="0021158A"/>
    <w:rsid w:val="00213273"/>
    <w:rsid w:val="00213660"/>
    <w:rsid w:val="00226904"/>
    <w:rsid w:val="00227674"/>
    <w:rsid w:val="002461E9"/>
    <w:rsid w:val="00254BF4"/>
    <w:rsid w:val="00255A06"/>
    <w:rsid w:val="00256061"/>
    <w:rsid w:val="0026674D"/>
    <w:rsid w:val="00267B38"/>
    <w:rsid w:val="002777F3"/>
    <w:rsid w:val="002823E9"/>
    <w:rsid w:val="0028540F"/>
    <w:rsid w:val="00292728"/>
    <w:rsid w:val="00296835"/>
    <w:rsid w:val="002A2056"/>
    <w:rsid w:val="002A6A7E"/>
    <w:rsid w:val="002B1FC0"/>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21D55"/>
    <w:rsid w:val="00325240"/>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4943"/>
    <w:rsid w:val="00395417"/>
    <w:rsid w:val="003A55A9"/>
    <w:rsid w:val="003A6304"/>
    <w:rsid w:val="003B0E5D"/>
    <w:rsid w:val="003C2645"/>
    <w:rsid w:val="003C7F3B"/>
    <w:rsid w:val="003D0E41"/>
    <w:rsid w:val="003F1D4D"/>
    <w:rsid w:val="0040272D"/>
    <w:rsid w:val="00411535"/>
    <w:rsid w:val="0042218C"/>
    <w:rsid w:val="004325B2"/>
    <w:rsid w:val="00442A00"/>
    <w:rsid w:val="00444EDB"/>
    <w:rsid w:val="00457541"/>
    <w:rsid w:val="004621E1"/>
    <w:rsid w:val="00472E95"/>
    <w:rsid w:val="0048643E"/>
    <w:rsid w:val="004A1BA3"/>
    <w:rsid w:val="004A20B4"/>
    <w:rsid w:val="004A66FC"/>
    <w:rsid w:val="004B267A"/>
    <w:rsid w:val="004C2E6F"/>
    <w:rsid w:val="004C4C4A"/>
    <w:rsid w:val="004D061D"/>
    <w:rsid w:val="004E4DA8"/>
    <w:rsid w:val="004F50A2"/>
    <w:rsid w:val="00507FB2"/>
    <w:rsid w:val="0051687E"/>
    <w:rsid w:val="00521D6E"/>
    <w:rsid w:val="00531B8C"/>
    <w:rsid w:val="005324BA"/>
    <w:rsid w:val="005404B7"/>
    <w:rsid w:val="005407C7"/>
    <w:rsid w:val="005439C9"/>
    <w:rsid w:val="005519F1"/>
    <w:rsid w:val="00556908"/>
    <w:rsid w:val="00566CA0"/>
    <w:rsid w:val="00570DA2"/>
    <w:rsid w:val="00576BA2"/>
    <w:rsid w:val="00585056"/>
    <w:rsid w:val="00590191"/>
    <w:rsid w:val="00593338"/>
    <w:rsid w:val="005A7ACB"/>
    <w:rsid w:val="005B0658"/>
    <w:rsid w:val="005C0678"/>
    <w:rsid w:val="005D0E46"/>
    <w:rsid w:val="005D6575"/>
    <w:rsid w:val="005E30D0"/>
    <w:rsid w:val="005E368A"/>
    <w:rsid w:val="005E7B39"/>
    <w:rsid w:val="00617D21"/>
    <w:rsid w:val="006268E9"/>
    <w:rsid w:val="00640858"/>
    <w:rsid w:val="00640C31"/>
    <w:rsid w:val="00640D6D"/>
    <w:rsid w:val="00647383"/>
    <w:rsid w:val="006576C1"/>
    <w:rsid w:val="00662013"/>
    <w:rsid w:val="00670E76"/>
    <w:rsid w:val="00672A89"/>
    <w:rsid w:val="006766E0"/>
    <w:rsid w:val="00676BB8"/>
    <w:rsid w:val="006919E6"/>
    <w:rsid w:val="00696B3D"/>
    <w:rsid w:val="006B355A"/>
    <w:rsid w:val="006B3D7B"/>
    <w:rsid w:val="006B6E72"/>
    <w:rsid w:val="006B7AA3"/>
    <w:rsid w:val="006B7EB7"/>
    <w:rsid w:val="006D4CA4"/>
    <w:rsid w:val="006D5451"/>
    <w:rsid w:val="006D5C81"/>
    <w:rsid w:val="006D7111"/>
    <w:rsid w:val="006E65F6"/>
    <w:rsid w:val="006F5318"/>
    <w:rsid w:val="00712795"/>
    <w:rsid w:val="00722CF7"/>
    <w:rsid w:val="0072592A"/>
    <w:rsid w:val="00730B57"/>
    <w:rsid w:val="0074083D"/>
    <w:rsid w:val="007465A8"/>
    <w:rsid w:val="007500D4"/>
    <w:rsid w:val="007520E7"/>
    <w:rsid w:val="007607B6"/>
    <w:rsid w:val="00762CDB"/>
    <w:rsid w:val="00783A91"/>
    <w:rsid w:val="007873DC"/>
    <w:rsid w:val="007976FB"/>
    <w:rsid w:val="007A06CC"/>
    <w:rsid w:val="007A7686"/>
    <w:rsid w:val="007B70BB"/>
    <w:rsid w:val="007C2DD8"/>
    <w:rsid w:val="007C546C"/>
    <w:rsid w:val="007D0551"/>
    <w:rsid w:val="007D2DD3"/>
    <w:rsid w:val="007D5993"/>
    <w:rsid w:val="007E1FDB"/>
    <w:rsid w:val="007F4D97"/>
    <w:rsid w:val="00807683"/>
    <w:rsid w:val="00807B1E"/>
    <w:rsid w:val="00813A15"/>
    <w:rsid w:val="00816FD1"/>
    <w:rsid w:val="008274C6"/>
    <w:rsid w:val="008314BA"/>
    <w:rsid w:val="00835E63"/>
    <w:rsid w:val="00836DD2"/>
    <w:rsid w:val="0084697F"/>
    <w:rsid w:val="00880004"/>
    <w:rsid w:val="008937BC"/>
    <w:rsid w:val="008A1BBF"/>
    <w:rsid w:val="008B38EE"/>
    <w:rsid w:val="008C19C5"/>
    <w:rsid w:val="008D48CE"/>
    <w:rsid w:val="008D5D04"/>
    <w:rsid w:val="008E1D49"/>
    <w:rsid w:val="008E5F95"/>
    <w:rsid w:val="008F4283"/>
    <w:rsid w:val="008F4B00"/>
    <w:rsid w:val="0090265A"/>
    <w:rsid w:val="00904AA1"/>
    <w:rsid w:val="00913CA7"/>
    <w:rsid w:val="00923854"/>
    <w:rsid w:val="00927263"/>
    <w:rsid w:val="00934708"/>
    <w:rsid w:val="0094788B"/>
    <w:rsid w:val="00961148"/>
    <w:rsid w:val="00961EFC"/>
    <w:rsid w:val="00962EF9"/>
    <w:rsid w:val="009708B5"/>
    <w:rsid w:val="00975C5A"/>
    <w:rsid w:val="0098138A"/>
    <w:rsid w:val="00981DF3"/>
    <w:rsid w:val="009A0B21"/>
    <w:rsid w:val="009A3C4F"/>
    <w:rsid w:val="009A55E7"/>
    <w:rsid w:val="009B40BB"/>
    <w:rsid w:val="009B5D2F"/>
    <w:rsid w:val="009C5EA1"/>
    <w:rsid w:val="009C6D13"/>
    <w:rsid w:val="009C7017"/>
    <w:rsid w:val="009D3180"/>
    <w:rsid w:val="009F18F7"/>
    <w:rsid w:val="00A04AC6"/>
    <w:rsid w:val="00A10AAE"/>
    <w:rsid w:val="00A11425"/>
    <w:rsid w:val="00A54F7A"/>
    <w:rsid w:val="00A5515D"/>
    <w:rsid w:val="00A63F92"/>
    <w:rsid w:val="00A668A6"/>
    <w:rsid w:val="00A7318D"/>
    <w:rsid w:val="00A92C80"/>
    <w:rsid w:val="00AA5D66"/>
    <w:rsid w:val="00AA617F"/>
    <w:rsid w:val="00AA6B78"/>
    <w:rsid w:val="00AA6BF0"/>
    <w:rsid w:val="00AB18C2"/>
    <w:rsid w:val="00AB1E36"/>
    <w:rsid w:val="00AB1E4A"/>
    <w:rsid w:val="00AB2392"/>
    <w:rsid w:val="00AB2F97"/>
    <w:rsid w:val="00AB4E89"/>
    <w:rsid w:val="00AB5FE5"/>
    <w:rsid w:val="00AB7C1D"/>
    <w:rsid w:val="00AC105A"/>
    <w:rsid w:val="00AC6E33"/>
    <w:rsid w:val="00AD73FD"/>
    <w:rsid w:val="00AE3DBF"/>
    <w:rsid w:val="00AE633D"/>
    <w:rsid w:val="00B00208"/>
    <w:rsid w:val="00B02CDC"/>
    <w:rsid w:val="00B06122"/>
    <w:rsid w:val="00B230B6"/>
    <w:rsid w:val="00B24D68"/>
    <w:rsid w:val="00B30525"/>
    <w:rsid w:val="00B36AC6"/>
    <w:rsid w:val="00B42EF9"/>
    <w:rsid w:val="00B44E08"/>
    <w:rsid w:val="00B5555D"/>
    <w:rsid w:val="00B55588"/>
    <w:rsid w:val="00B56EAE"/>
    <w:rsid w:val="00B65F82"/>
    <w:rsid w:val="00B66BBF"/>
    <w:rsid w:val="00B7197A"/>
    <w:rsid w:val="00B76105"/>
    <w:rsid w:val="00B768FE"/>
    <w:rsid w:val="00B84607"/>
    <w:rsid w:val="00B96F82"/>
    <w:rsid w:val="00BA2C74"/>
    <w:rsid w:val="00BC0FB9"/>
    <w:rsid w:val="00BC1915"/>
    <w:rsid w:val="00BC2257"/>
    <w:rsid w:val="00BC6DCF"/>
    <w:rsid w:val="00BD1FF8"/>
    <w:rsid w:val="00BD412E"/>
    <w:rsid w:val="00BE0753"/>
    <w:rsid w:val="00BE1E69"/>
    <w:rsid w:val="00BE6C4C"/>
    <w:rsid w:val="00BF0307"/>
    <w:rsid w:val="00BF213B"/>
    <w:rsid w:val="00BF59AF"/>
    <w:rsid w:val="00BF660A"/>
    <w:rsid w:val="00C10EF1"/>
    <w:rsid w:val="00C21291"/>
    <w:rsid w:val="00C22C84"/>
    <w:rsid w:val="00C26491"/>
    <w:rsid w:val="00C347ED"/>
    <w:rsid w:val="00C35CC2"/>
    <w:rsid w:val="00C629B1"/>
    <w:rsid w:val="00C93FDC"/>
    <w:rsid w:val="00CA1292"/>
    <w:rsid w:val="00CA1AF6"/>
    <w:rsid w:val="00CA2C9C"/>
    <w:rsid w:val="00CB67EB"/>
    <w:rsid w:val="00CB7160"/>
    <w:rsid w:val="00CC05BD"/>
    <w:rsid w:val="00CE79ED"/>
    <w:rsid w:val="00CF1272"/>
    <w:rsid w:val="00CF320D"/>
    <w:rsid w:val="00CF6FA6"/>
    <w:rsid w:val="00D1397A"/>
    <w:rsid w:val="00D215C3"/>
    <w:rsid w:val="00D264E4"/>
    <w:rsid w:val="00D327D0"/>
    <w:rsid w:val="00D41AFD"/>
    <w:rsid w:val="00D47D33"/>
    <w:rsid w:val="00D51304"/>
    <w:rsid w:val="00D5458F"/>
    <w:rsid w:val="00D5787F"/>
    <w:rsid w:val="00D621F2"/>
    <w:rsid w:val="00D70B2A"/>
    <w:rsid w:val="00D8796B"/>
    <w:rsid w:val="00D94AC3"/>
    <w:rsid w:val="00DC01F3"/>
    <w:rsid w:val="00DC2DCB"/>
    <w:rsid w:val="00DD24DA"/>
    <w:rsid w:val="00DE1233"/>
    <w:rsid w:val="00DE1241"/>
    <w:rsid w:val="00DE32B1"/>
    <w:rsid w:val="00DE35B1"/>
    <w:rsid w:val="00DE4166"/>
    <w:rsid w:val="00DE4189"/>
    <w:rsid w:val="00DF3A75"/>
    <w:rsid w:val="00DF3D71"/>
    <w:rsid w:val="00E10495"/>
    <w:rsid w:val="00E1431C"/>
    <w:rsid w:val="00E22821"/>
    <w:rsid w:val="00E22AAB"/>
    <w:rsid w:val="00E26F5F"/>
    <w:rsid w:val="00E30D61"/>
    <w:rsid w:val="00E329BC"/>
    <w:rsid w:val="00E33318"/>
    <w:rsid w:val="00E33648"/>
    <w:rsid w:val="00E556EB"/>
    <w:rsid w:val="00E67F14"/>
    <w:rsid w:val="00E77DE8"/>
    <w:rsid w:val="00E85866"/>
    <w:rsid w:val="00EA6270"/>
    <w:rsid w:val="00EB0355"/>
    <w:rsid w:val="00EB1F75"/>
    <w:rsid w:val="00EB39DF"/>
    <w:rsid w:val="00EB750C"/>
    <w:rsid w:val="00EB7DB1"/>
    <w:rsid w:val="00EC3398"/>
    <w:rsid w:val="00ED582B"/>
    <w:rsid w:val="00EE215D"/>
    <w:rsid w:val="00EE2543"/>
    <w:rsid w:val="00EE5A82"/>
    <w:rsid w:val="00F05230"/>
    <w:rsid w:val="00F139EA"/>
    <w:rsid w:val="00F22A95"/>
    <w:rsid w:val="00F2722C"/>
    <w:rsid w:val="00F31171"/>
    <w:rsid w:val="00F375FD"/>
    <w:rsid w:val="00F43A76"/>
    <w:rsid w:val="00F44DAF"/>
    <w:rsid w:val="00F453DB"/>
    <w:rsid w:val="00F479A6"/>
    <w:rsid w:val="00F528EC"/>
    <w:rsid w:val="00F53048"/>
    <w:rsid w:val="00F56BAD"/>
    <w:rsid w:val="00F57ABE"/>
    <w:rsid w:val="00F62667"/>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2124"/>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F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4A66FC"/>
    <w:pPr>
      <w:spacing w:after="0" w:line="240" w:lineRule="auto"/>
    </w:pPr>
  </w:style>
  <w:style w:type="character" w:customStyle="1" w:styleId="Mencinsinresolver1">
    <w:name w:val="Mención sin resolver1"/>
    <w:basedOn w:val="Fuentedeprrafopredeter"/>
    <w:uiPriority w:val="99"/>
    <w:semiHidden/>
    <w:unhideWhenUsed/>
    <w:rsid w:val="00083D9B"/>
    <w:rPr>
      <w:color w:val="605E5C"/>
      <w:shd w:val="clear" w:color="auto" w:fill="E1DFDD"/>
    </w:rPr>
  </w:style>
  <w:style w:type="paragraph" w:styleId="Revisin">
    <w:name w:val="Revision"/>
    <w:hidden/>
    <w:uiPriority w:val="99"/>
    <w:semiHidden/>
    <w:rsid w:val="00024AB5"/>
    <w:pPr>
      <w:spacing w:after="0" w:line="240" w:lineRule="auto"/>
    </w:pPr>
  </w:style>
  <w:style w:type="character" w:styleId="Textoennegrita">
    <w:name w:val="Strong"/>
    <w:basedOn w:val="Fuentedeprrafopredeter"/>
    <w:uiPriority w:val="22"/>
    <w:qFormat/>
    <w:rsid w:val="00676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647054583">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ENGLISH%20plantilla_o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D2BD49288349CEBA0B1A751B5B3BAE"/>
        <w:category>
          <w:name w:val="General"/>
          <w:gallery w:val="placeholder"/>
        </w:category>
        <w:types>
          <w:type w:val="bbPlcHdr"/>
        </w:types>
        <w:behaviors>
          <w:behavior w:val="content"/>
        </w:behaviors>
        <w:guid w:val="{EA1A7A1C-E0D8-4842-AC4A-2ED0E3B2EE49}"/>
      </w:docPartPr>
      <w:docPartBody>
        <w:p w:rsidR="00A918FB" w:rsidRDefault="00846222">
          <w:pPr>
            <w:pStyle w:val="F2D2BD49288349CEBA0B1A751B5B3BAE"/>
          </w:pPr>
          <w:r w:rsidRPr="00894D3C">
            <w:rPr>
              <w:rStyle w:val="Textodelmarcadordeposicin"/>
            </w:rPr>
            <w:t>Haga clic aquí para escribir texto.</w:t>
          </w:r>
        </w:p>
      </w:docPartBody>
    </w:docPart>
    <w:docPart>
      <w:docPartPr>
        <w:name w:val="7C4D19EE1DCC4D499A79B08AAFE3F5E8"/>
        <w:category>
          <w:name w:val="General"/>
          <w:gallery w:val="placeholder"/>
        </w:category>
        <w:types>
          <w:type w:val="bbPlcHdr"/>
        </w:types>
        <w:behaviors>
          <w:behavior w:val="content"/>
        </w:behaviors>
        <w:guid w:val="{42D92185-6955-4BF3-A641-92B84074513D}"/>
      </w:docPartPr>
      <w:docPartBody>
        <w:p w:rsidR="00A918FB" w:rsidRDefault="00846222">
          <w:pPr>
            <w:pStyle w:val="7C4D19EE1DCC4D499A79B08AAFE3F5E8"/>
          </w:pPr>
          <w:r w:rsidRPr="00CD69E5">
            <w:rPr>
              <w:rStyle w:val="Textodelmarcadordeposicin"/>
            </w:rPr>
            <w:t>Haga clic aquí para escribir texto.</w:t>
          </w:r>
        </w:p>
      </w:docPartBody>
    </w:docPart>
    <w:docPart>
      <w:docPartPr>
        <w:name w:val="E84F61766ED143D89AE00A32D5C78205"/>
        <w:category>
          <w:name w:val="General"/>
          <w:gallery w:val="placeholder"/>
        </w:category>
        <w:types>
          <w:type w:val="bbPlcHdr"/>
        </w:types>
        <w:behaviors>
          <w:behavior w:val="content"/>
        </w:behaviors>
        <w:guid w:val="{381BE299-112B-425B-A543-F1D31BBA356F}"/>
      </w:docPartPr>
      <w:docPartBody>
        <w:p w:rsidR="00A918FB" w:rsidRDefault="00846222">
          <w:pPr>
            <w:pStyle w:val="E84F61766ED143D89AE00A32D5C78205"/>
          </w:pPr>
          <w:r w:rsidRPr="00894D3C">
            <w:rPr>
              <w:rStyle w:val="Textodelmarcadordeposicin"/>
            </w:rPr>
            <w:t>Haga clic aquí para escribir texto.</w:t>
          </w:r>
        </w:p>
      </w:docPartBody>
    </w:docPart>
    <w:docPart>
      <w:docPartPr>
        <w:name w:val="5F5A8371D7BF40BCA84A9C12A82AF551"/>
        <w:category>
          <w:name w:val="General"/>
          <w:gallery w:val="placeholder"/>
        </w:category>
        <w:types>
          <w:type w:val="bbPlcHdr"/>
        </w:types>
        <w:behaviors>
          <w:behavior w:val="content"/>
        </w:behaviors>
        <w:guid w:val="{C66AFF02-68D6-476F-BDA1-666CB48FE9BE}"/>
      </w:docPartPr>
      <w:docPartBody>
        <w:p w:rsidR="00A918FB" w:rsidRDefault="00846222">
          <w:pPr>
            <w:pStyle w:val="5F5A8371D7BF40BCA84A9C12A82AF551"/>
          </w:pPr>
          <w:r w:rsidRPr="00894D3C">
            <w:rPr>
              <w:rStyle w:val="Textodelmarcadordeposicin"/>
            </w:rPr>
            <w:t>Haga clic aquí para escribir texto.</w:t>
          </w:r>
        </w:p>
      </w:docPartBody>
    </w:docPart>
    <w:docPart>
      <w:docPartPr>
        <w:name w:val="8DAFFFB8460741A681539A4258E7331A"/>
        <w:category>
          <w:name w:val="General"/>
          <w:gallery w:val="placeholder"/>
        </w:category>
        <w:types>
          <w:type w:val="bbPlcHdr"/>
        </w:types>
        <w:behaviors>
          <w:behavior w:val="content"/>
        </w:behaviors>
        <w:guid w:val="{6FB340A9-9DCA-4DA1-95FA-05C8E5062F9F}"/>
      </w:docPartPr>
      <w:docPartBody>
        <w:p w:rsidR="00A918FB" w:rsidRDefault="00846222">
          <w:pPr>
            <w:pStyle w:val="8DAFFFB8460741A681539A4258E7331A"/>
          </w:pPr>
          <w:r w:rsidRPr="00B54055">
            <w:rPr>
              <w:rStyle w:val="Textodelmarcadordeposicin"/>
            </w:rPr>
            <w:t>Haga clic o pulse aquí para escribir texto.</w:t>
          </w:r>
        </w:p>
      </w:docPartBody>
    </w:docPart>
    <w:docPart>
      <w:docPartPr>
        <w:name w:val="B2F69EC168F34B74A2CB72001DBBAB19"/>
        <w:category>
          <w:name w:val="General"/>
          <w:gallery w:val="placeholder"/>
        </w:category>
        <w:types>
          <w:type w:val="bbPlcHdr"/>
        </w:types>
        <w:behaviors>
          <w:behavior w:val="content"/>
        </w:behaviors>
        <w:guid w:val="{AE6BF187-3D94-4CEB-BFDA-1455C4EA3272}"/>
      </w:docPartPr>
      <w:docPartBody>
        <w:p w:rsidR="00A918FB" w:rsidRDefault="00846222">
          <w:pPr>
            <w:pStyle w:val="B2F69EC168F34B74A2CB72001DBBAB19"/>
          </w:pPr>
          <w:r w:rsidRPr="00894D3C">
            <w:rPr>
              <w:rStyle w:val="Textodelmarcadordeposicin"/>
            </w:rPr>
            <w:t>Haga clic aquí para escribir texto.</w:t>
          </w:r>
        </w:p>
      </w:docPartBody>
    </w:docPart>
    <w:docPart>
      <w:docPartPr>
        <w:name w:val="481A3C18371F48279A83459B0220AAB2"/>
        <w:category>
          <w:name w:val="General"/>
          <w:gallery w:val="placeholder"/>
        </w:category>
        <w:types>
          <w:type w:val="bbPlcHdr"/>
        </w:types>
        <w:behaviors>
          <w:behavior w:val="content"/>
        </w:behaviors>
        <w:guid w:val="{E5676A7A-F484-4E85-A5D1-9FA3A87D96BE}"/>
      </w:docPartPr>
      <w:docPartBody>
        <w:p w:rsidR="00A918FB" w:rsidRDefault="00846222">
          <w:pPr>
            <w:pStyle w:val="481A3C18371F48279A83459B0220AAB2"/>
          </w:pPr>
          <w:r>
            <w:rPr>
              <w:rStyle w:val="Textodelmarcadordeposicin"/>
            </w:rPr>
            <w:t>Haga clic o pulse aquí para escribir texto.</w:t>
          </w:r>
        </w:p>
      </w:docPartBody>
    </w:docPart>
    <w:docPart>
      <w:docPartPr>
        <w:name w:val="F6704B51EDCB4087B408312DCF20CCD2"/>
        <w:category>
          <w:name w:val="General"/>
          <w:gallery w:val="placeholder"/>
        </w:category>
        <w:types>
          <w:type w:val="bbPlcHdr"/>
        </w:types>
        <w:behaviors>
          <w:behavior w:val="content"/>
        </w:behaviors>
        <w:guid w:val="{BEA9B470-6BAA-4DDA-A627-8B9C574083A5}"/>
      </w:docPartPr>
      <w:docPartBody>
        <w:p w:rsidR="00A918FB" w:rsidRDefault="00846222">
          <w:pPr>
            <w:pStyle w:val="F6704B51EDCB4087B408312DCF20CCD2"/>
          </w:pPr>
          <w:r w:rsidRPr="00894D3C">
            <w:rPr>
              <w:rStyle w:val="Textodelmarcadordeposicin"/>
            </w:rPr>
            <w:t>Haga clic aquí para escribir texto.</w:t>
          </w:r>
        </w:p>
      </w:docPartBody>
    </w:docPart>
    <w:docPart>
      <w:docPartPr>
        <w:name w:val="A45EEE53847B1445944F9C8F907DE444"/>
        <w:category>
          <w:name w:val="General"/>
          <w:gallery w:val="placeholder"/>
        </w:category>
        <w:types>
          <w:type w:val="bbPlcHdr"/>
        </w:types>
        <w:behaviors>
          <w:behavior w:val="content"/>
        </w:behaviors>
        <w:guid w:val="{C31C9712-F870-D448-88FB-3389635DBC86}"/>
      </w:docPartPr>
      <w:docPartBody>
        <w:p w:rsidR="00A31630" w:rsidRDefault="00E80075" w:rsidP="00E80075">
          <w:pPr>
            <w:pStyle w:val="A45EEE53847B1445944F9C8F907DE444"/>
          </w:pPr>
          <w:r w:rsidRPr="00894D3C">
            <w:rPr>
              <w:rStyle w:val="Textodelmarcadordeposicin"/>
            </w:rPr>
            <w:t>Haga clic aquí para escribir texto.</w:t>
          </w:r>
        </w:p>
      </w:docPartBody>
    </w:docPart>
    <w:docPart>
      <w:docPartPr>
        <w:name w:val="C7EAA08C302F5541A63136DE697E709D"/>
        <w:category>
          <w:name w:val="General"/>
          <w:gallery w:val="placeholder"/>
        </w:category>
        <w:types>
          <w:type w:val="bbPlcHdr"/>
        </w:types>
        <w:behaviors>
          <w:behavior w:val="content"/>
        </w:behaviors>
        <w:guid w:val="{96E1BEBF-7FE8-9540-BEF7-53486E6987EF}"/>
      </w:docPartPr>
      <w:docPartBody>
        <w:p w:rsidR="00A31630" w:rsidRDefault="00E80075" w:rsidP="00E80075">
          <w:pPr>
            <w:pStyle w:val="C7EAA08C302F5541A63136DE697E709D"/>
          </w:pPr>
          <w:r w:rsidRPr="00894D3C">
            <w:rPr>
              <w:rStyle w:val="Textodelmarcadordeposicin"/>
            </w:rPr>
            <w:t>Haga clic aquí para escribir texto.</w:t>
          </w:r>
        </w:p>
      </w:docPartBody>
    </w:docPart>
    <w:docPart>
      <w:docPartPr>
        <w:name w:val="61BF33D4DEB1E84D8D325A2D619CE0E2"/>
        <w:category>
          <w:name w:val="General"/>
          <w:gallery w:val="placeholder"/>
        </w:category>
        <w:types>
          <w:type w:val="bbPlcHdr"/>
        </w:types>
        <w:behaviors>
          <w:behavior w:val="content"/>
        </w:behaviors>
        <w:guid w:val="{A27C8C88-EB27-DF4B-A294-DDC67F4A5AB9}"/>
      </w:docPartPr>
      <w:docPartBody>
        <w:p w:rsidR="00A31630" w:rsidRDefault="00E80075" w:rsidP="00E80075">
          <w:pPr>
            <w:pStyle w:val="61BF33D4DEB1E84D8D325A2D619CE0E2"/>
          </w:pPr>
          <w:r w:rsidRPr="00894D3C">
            <w:rPr>
              <w:rStyle w:val="Textodelmarcadordeposicin"/>
            </w:rPr>
            <w:t>Haga clic aquí para escribir texto.</w:t>
          </w:r>
        </w:p>
      </w:docPartBody>
    </w:docPart>
    <w:docPart>
      <w:docPartPr>
        <w:name w:val="05A3232A386BA44E92D63BAD6C51B5C9"/>
        <w:category>
          <w:name w:val="General"/>
          <w:gallery w:val="placeholder"/>
        </w:category>
        <w:types>
          <w:type w:val="bbPlcHdr"/>
        </w:types>
        <w:behaviors>
          <w:behavior w:val="content"/>
        </w:behaviors>
        <w:guid w:val="{4452B8F4-1C7A-8740-A17B-F060A87355D1}"/>
      </w:docPartPr>
      <w:docPartBody>
        <w:p w:rsidR="00A31630" w:rsidRDefault="00E80075" w:rsidP="00E80075">
          <w:pPr>
            <w:pStyle w:val="05A3232A386BA44E92D63BAD6C51B5C9"/>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222"/>
    <w:rsid w:val="0014793F"/>
    <w:rsid w:val="00286089"/>
    <w:rsid w:val="00436E02"/>
    <w:rsid w:val="004C2E6F"/>
    <w:rsid w:val="00846222"/>
    <w:rsid w:val="00A31630"/>
    <w:rsid w:val="00A918FB"/>
    <w:rsid w:val="00E80075"/>
    <w:rsid w:val="00E92EF4"/>
    <w:rsid w:val="00F01752"/>
    <w:rsid w:val="00F2722C"/>
    <w:rsid w:val="00F569FA"/>
    <w:rsid w:val="00FB2D98"/>
    <w:rsid w:val="00FF26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80075"/>
  </w:style>
  <w:style w:type="paragraph" w:customStyle="1" w:styleId="F2D2BD49288349CEBA0B1A751B5B3BAE">
    <w:name w:val="F2D2BD49288349CEBA0B1A751B5B3BAE"/>
  </w:style>
  <w:style w:type="paragraph" w:customStyle="1" w:styleId="7C4D19EE1DCC4D499A79B08AAFE3F5E8">
    <w:name w:val="7C4D19EE1DCC4D499A79B08AAFE3F5E8"/>
  </w:style>
  <w:style w:type="paragraph" w:customStyle="1" w:styleId="E84F61766ED143D89AE00A32D5C78205">
    <w:name w:val="E84F61766ED143D89AE00A32D5C78205"/>
  </w:style>
  <w:style w:type="paragraph" w:customStyle="1" w:styleId="5F5A8371D7BF40BCA84A9C12A82AF551">
    <w:name w:val="5F5A8371D7BF40BCA84A9C12A82AF551"/>
  </w:style>
  <w:style w:type="paragraph" w:customStyle="1" w:styleId="8DAFFFB8460741A681539A4258E7331A">
    <w:name w:val="8DAFFFB8460741A681539A4258E7331A"/>
  </w:style>
  <w:style w:type="paragraph" w:customStyle="1" w:styleId="B2F69EC168F34B74A2CB72001DBBAB19">
    <w:name w:val="B2F69EC168F34B74A2CB72001DBBAB19"/>
  </w:style>
  <w:style w:type="paragraph" w:customStyle="1" w:styleId="481A3C18371F48279A83459B0220AAB2">
    <w:name w:val="481A3C18371F48279A83459B0220AAB2"/>
  </w:style>
  <w:style w:type="paragraph" w:customStyle="1" w:styleId="F6704B51EDCB4087B408312DCF20CCD2">
    <w:name w:val="F6704B51EDCB4087B408312DCF20CCD2"/>
  </w:style>
  <w:style w:type="paragraph" w:customStyle="1" w:styleId="A45EEE53847B1445944F9C8F907DE444">
    <w:name w:val="A45EEE53847B1445944F9C8F907DE444"/>
    <w:rsid w:val="00E80075"/>
    <w:pPr>
      <w:spacing w:line="278" w:lineRule="auto"/>
    </w:pPr>
    <w:rPr>
      <w:kern w:val="2"/>
      <w:sz w:val="24"/>
      <w:szCs w:val="24"/>
      <w:lang w:val="es-419" w:eastAsia="es-ES_tradnl"/>
      <w14:ligatures w14:val="standardContextual"/>
    </w:rPr>
  </w:style>
  <w:style w:type="paragraph" w:customStyle="1" w:styleId="C7EAA08C302F5541A63136DE697E709D">
    <w:name w:val="C7EAA08C302F5541A63136DE697E709D"/>
    <w:rsid w:val="00E80075"/>
    <w:pPr>
      <w:spacing w:line="278" w:lineRule="auto"/>
    </w:pPr>
    <w:rPr>
      <w:kern w:val="2"/>
      <w:sz w:val="24"/>
      <w:szCs w:val="24"/>
      <w:lang w:val="es-419" w:eastAsia="es-ES_tradnl"/>
      <w14:ligatures w14:val="standardContextual"/>
    </w:rPr>
  </w:style>
  <w:style w:type="paragraph" w:customStyle="1" w:styleId="61BF33D4DEB1E84D8D325A2D619CE0E2">
    <w:name w:val="61BF33D4DEB1E84D8D325A2D619CE0E2"/>
    <w:rsid w:val="00E80075"/>
    <w:pPr>
      <w:spacing w:line="278" w:lineRule="auto"/>
    </w:pPr>
    <w:rPr>
      <w:kern w:val="2"/>
      <w:sz w:val="24"/>
      <w:szCs w:val="24"/>
      <w:lang w:val="es-419" w:eastAsia="es-ES_tradnl"/>
      <w14:ligatures w14:val="standardContextual"/>
    </w:rPr>
  </w:style>
  <w:style w:type="paragraph" w:customStyle="1" w:styleId="05A3232A386BA44E92D63BAD6C51B5C9">
    <w:name w:val="05A3232A386BA44E92D63BAD6C51B5C9"/>
    <w:rsid w:val="00E80075"/>
    <w:pPr>
      <w:spacing w:line="278" w:lineRule="auto"/>
    </w:pPr>
    <w:rPr>
      <w:kern w:val="2"/>
      <w:sz w:val="24"/>
      <w:szCs w:val="24"/>
      <w:lang w:val="es-419"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AE1F-AE98-4F07-97E0-ADBD0353B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C:\Users\USER\Desktop\ENGLISH plantilla_ok.dotx</Template>
  <TotalTime>13</TotalTime>
  <Pages>7</Pages>
  <Words>1403</Words>
  <Characters>9460</Characters>
  <Application>Microsoft Office Word</Application>
  <DocSecurity>0</DocSecurity>
  <Lines>1892</Lines>
  <Paragraphs>350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prueba plantilla</vt: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prueba plantilla</dc:title>
  <dc:creator/>
  <cp:keywords>Prueba 1 de plantilla</cp:keywords>
  <cp:lastModifiedBy/>
  <cp:revision>11</cp:revision>
  <cp:lastPrinted>2020-06-01T16:42:00Z</cp:lastPrinted>
  <dcterms:created xsi:type="dcterms:W3CDTF">2025-02-05T17:57:00Z</dcterms:created>
  <dcterms:modified xsi:type="dcterms:W3CDTF">2025-03-27T17:10:00Z</dcterms:modified>
</cp:coreProperties>
</file>